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DD421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47FB874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D4006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A21179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9D9809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293967E" w14:textId="773F0B30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7E003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3010995" w14:textId="0AC9E885" w:rsidR="00E97DFD" w:rsidRPr="004E4F93" w:rsidRDefault="007E0039" w:rsidP="00456075">
            <w:pPr>
              <w:rPr>
                <w:b/>
                <w:sz w:val="22"/>
                <w:szCs w:val="22"/>
              </w:rPr>
            </w:pPr>
            <w:r w:rsidRPr="007E0039">
              <w:rPr>
                <w:b/>
                <w:sz w:val="22"/>
                <w:szCs w:val="22"/>
              </w:rPr>
              <w:t>Filming cetaceans in Admiralty Inlet</w:t>
            </w:r>
          </w:p>
        </w:tc>
      </w:tr>
      <w:tr w:rsidR="00E97DFD" w:rsidRPr="004E4F93" w14:paraId="62583BE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827A53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3FAA9FE" w14:textId="19DA08E1" w:rsidR="00E97DFD" w:rsidRPr="004E4F93" w:rsidRDefault="007E0039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Silverback Films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44C3B5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DFFFE5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0CC2FA3" w14:textId="57C4021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North Baffin Region</w:t>
            </w:r>
          </w:p>
        </w:tc>
      </w:tr>
      <w:tr w:rsidR="00E97DFD" w:rsidRPr="004E4F93" w14:paraId="2833BE1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B8D11C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DF000B1" w14:textId="21900E20" w:rsidR="00E97DFD" w:rsidRPr="004E4F93" w:rsidRDefault="007E003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8,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B577AD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60F68C9" w14:textId="3076FA83" w:rsidR="00E97DFD" w:rsidRPr="004E4F93" w:rsidRDefault="007E003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24AN029</w:t>
            </w:r>
          </w:p>
        </w:tc>
      </w:tr>
      <w:tr w:rsidR="00E97DFD" w:rsidRPr="004E4F93" w14:paraId="5BD017A7" w14:textId="77777777">
        <w:tc>
          <w:tcPr>
            <w:tcW w:w="9576" w:type="dxa"/>
            <w:gridSpan w:val="16"/>
            <w:tcBorders>
              <w:top w:val="nil"/>
            </w:tcBorders>
          </w:tcPr>
          <w:p w14:paraId="64102E6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2DC1AF6" w14:textId="77777777">
        <w:tc>
          <w:tcPr>
            <w:tcW w:w="9576" w:type="dxa"/>
            <w:gridSpan w:val="16"/>
          </w:tcPr>
          <w:p w14:paraId="592848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96E25A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1A7652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DDFD81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F71C52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AA5E22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8E1E2C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CC6132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5D9D31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0836F2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D4CBA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3A675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3FC703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68F0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E1288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BC0ACC6" w14:textId="77777777">
        <w:tc>
          <w:tcPr>
            <w:tcW w:w="9576" w:type="dxa"/>
            <w:gridSpan w:val="16"/>
          </w:tcPr>
          <w:p w14:paraId="5102FC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A8B55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6BB3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CEFF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435D6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07D06A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7417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877791" w14:textId="77777777">
        <w:tc>
          <w:tcPr>
            <w:tcW w:w="9576" w:type="dxa"/>
            <w:gridSpan w:val="16"/>
          </w:tcPr>
          <w:p w14:paraId="49B0DC7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10634A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61E640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6EF277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CA0DC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57F1CF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E385EF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002B9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3A3F1D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382CF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51EE8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3F18E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3A05D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320E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D5EEB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D71A11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80C784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AA11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D6F65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58930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B03B39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C65FA3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16FE5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CC0B2E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79C25E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F3BC7E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6FB6A3" w14:textId="77777777" w:rsidR="00EA22B2" w:rsidRDefault="00EA22B2">
      <w:r>
        <w:separator/>
      </w:r>
    </w:p>
  </w:endnote>
  <w:endnote w:type="continuationSeparator" w:id="0">
    <w:p w14:paraId="391E9679" w14:textId="77777777" w:rsidR="00EA22B2" w:rsidRDefault="00EA2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43FB3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6EE53F1" wp14:editId="10172CC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41D9B2B" wp14:editId="5ED6A86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C071A7B" wp14:editId="678FE12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5BEB5B2" wp14:editId="504D3D8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E3EA2BC" wp14:editId="03F5EAB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18C9D8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A8331D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996C7" w14:textId="77777777" w:rsidR="00EA22B2" w:rsidRDefault="00EA22B2">
      <w:r>
        <w:separator/>
      </w:r>
    </w:p>
  </w:footnote>
  <w:footnote w:type="continuationSeparator" w:id="0">
    <w:p w14:paraId="375E4812" w14:textId="77777777" w:rsidR="00EA22B2" w:rsidRDefault="00EA2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14261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65D824D" wp14:editId="0C5C95D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03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E0039"/>
    <w:rsid w:val="008A188C"/>
    <w:rsid w:val="008B751D"/>
    <w:rsid w:val="00955E01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A22B2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E40B1F1"/>
  <w15:chartTrackingRefBased/>
  <w15:docId w15:val="{B238E232-ABEC-44FE-886F-D222C66F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mingak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24AN029</cp:keywords>
  <cp:lastModifiedBy>Francis Emingak</cp:lastModifiedBy>
  <cp:revision>1</cp:revision>
  <cp:lastPrinted>2005-06-16T19:24:00Z</cp:lastPrinted>
  <dcterms:created xsi:type="dcterms:W3CDTF">2024-06-26T19:18:00Z</dcterms:created>
  <dcterms:modified xsi:type="dcterms:W3CDTF">2024-06-26T19:22:00Z</dcterms:modified>
</cp:coreProperties>
</file>