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23C5C2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696663EA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1813E9F1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State">
        <w:smartTag w:uri="urn:schemas-microsoft-com:office:smarttags" w:element="plac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4F028589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13E8DBB6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2EC9C172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0D0F02BE" w14:textId="188A5812" w:rsidR="00E97DFD" w:rsidRPr="004E4F93" w:rsidRDefault="00A11179" w:rsidP="0045607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Grise Fiord and Resolute Bay Field Program</w:t>
            </w:r>
          </w:p>
        </w:tc>
      </w:tr>
      <w:tr w:rsidR="00E97DFD" w:rsidRPr="004E4F93" w14:paraId="4E609EE7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6741A0CB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5BC2771E" w14:textId="1A08B7A0" w:rsidR="00E97DFD" w:rsidRPr="004E4F93" w:rsidRDefault="00C473D7" w:rsidP="00C03592">
            <w:pPr>
              <w:tabs>
                <w:tab w:val="left" w:pos="109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bCs/>
                <w:sz w:val="22"/>
                <w:szCs w:val="22"/>
              </w:rPr>
              <w:tab/>
            </w:r>
            <w:r w:rsidR="00035052">
              <w:rPr>
                <w:b/>
                <w:bCs/>
                <w:sz w:val="22"/>
                <w:szCs w:val="22"/>
              </w:rPr>
              <w:t>Government of Nunavut</w:t>
            </w:r>
          </w:p>
        </w:tc>
      </w:tr>
      <w:tr w:rsidR="00E97DFD" w:rsidRPr="004E4F93" w14:paraId="5DAD74A7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6BBCD80F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46B9B6FA" w14:textId="62A8C6CF" w:rsidR="00E97DFD" w:rsidRPr="004E4F93" w:rsidRDefault="00C473D7" w:rsidP="00C03592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ab/>
              <w:t>Qikiqtani (North Baffin Region</w:t>
            </w:r>
            <w:r w:rsidR="004A32DB" w:rsidRPr="004E4F93">
              <w:rPr>
                <w:b/>
                <w:sz w:val="22"/>
                <w:szCs w:val="22"/>
              </w:rPr>
              <w:t>)</w:t>
            </w:r>
          </w:p>
        </w:tc>
      </w:tr>
      <w:tr w:rsidR="00E97DFD" w:rsidRPr="004E4F93" w14:paraId="34026BFA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626110B8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40CB4BD2" w14:textId="160DC76E" w:rsidR="00E97DFD" w:rsidRPr="004E4F93" w:rsidRDefault="00011C71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August </w:t>
            </w:r>
            <w:r w:rsidR="00DD0887">
              <w:rPr>
                <w:b/>
                <w:sz w:val="22"/>
                <w:szCs w:val="22"/>
              </w:rPr>
              <w:t>30</w:t>
            </w:r>
            <w:r>
              <w:rPr>
                <w:b/>
                <w:sz w:val="22"/>
                <w:szCs w:val="22"/>
              </w:rPr>
              <w:t>, 2024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52287D1F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7654F330" w14:textId="15964565" w:rsidR="00E97DFD" w:rsidRPr="004E4F93" w:rsidRDefault="00D5757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24YN030</w:t>
            </w:r>
          </w:p>
        </w:tc>
      </w:tr>
      <w:tr w:rsidR="00E97DFD" w:rsidRPr="004E4F93" w14:paraId="68BC31DB" w14:textId="77777777">
        <w:tc>
          <w:tcPr>
            <w:tcW w:w="9576" w:type="dxa"/>
            <w:gridSpan w:val="16"/>
            <w:tcBorders>
              <w:top w:val="nil"/>
            </w:tcBorders>
          </w:tcPr>
          <w:p w14:paraId="5BF53341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31BEF1F5" w14:textId="77777777">
        <w:tc>
          <w:tcPr>
            <w:tcW w:w="9576" w:type="dxa"/>
            <w:gridSpan w:val="16"/>
          </w:tcPr>
          <w:p w14:paraId="16D1985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01CD3BA3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39759862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6F63BBF8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602F1E2A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0AA521E1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7C11686F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42E07744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other:____________________________________________</w:t>
            </w:r>
          </w:p>
          <w:p w14:paraId="384C38CE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5F2C0D27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3801749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2AE2ECD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EA4FD7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A9BFC9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D362890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525D867A" w14:textId="77777777">
        <w:tc>
          <w:tcPr>
            <w:tcW w:w="9576" w:type="dxa"/>
            <w:gridSpan w:val="16"/>
          </w:tcPr>
          <w:p w14:paraId="05550F1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2B30729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CA9F70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F75D8E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70DD86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934994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1E8FDCE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1CC8A083" w14:textId="77777777">
        <w:tc>
          <w:tcPr>
            <w:tcW w:w="9576" w:type="dxa"/>
            <w:gridSpan w:val="16"/>
          </w:tcPr>
          <w:p w14:paraId="68FCCA76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44F01065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48B1D260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68E084FD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085ACF21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1EC8EA13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2330402B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57C2919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5E590D93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196A9C9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A052A30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792DE71B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0D1A651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8A541C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06D8628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3647BD17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70BA942D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07E92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578837D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1FD2EF4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7A3224CC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612768CE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40D37C1B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0C4CF818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7FD673DA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3FEC955B" w14:textId="77777777" w:rsidR="00C90EC1" w:rsidRDefault="00C90EC1" w:rsidP="00E20FBD"/>
    <w:sectPr w:rsidR="00C90EC1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4D08DB" w14:textId="77777777" w:rsidR="00C04029" w:rsidRDefault="00C04029">
      <w:r>
        <w:separator/>
      </w:r>
    </w:p>
  </w:endnote>
  <w:endnote w:type="continuationSeparator" w:id="0">
    <w:p w14:paraId="26FF9BA6" w14:textId="77777777" w:rsidR="00C04029" w:rsidRDefault="00C040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69CC6F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5A58A341" wp14:editId="157BE3F6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4CE504B2" wp14:editId="08F20093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470CCE0F" wp14:editId="5149FA4D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1E14488C" wp14:editId="0B2FDDE8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4660C5DA" wp14:editId="09931B5C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4DD48AFA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>P.O. Box 1360, Cambridge Bay, NU  X0B 0C0</w:t>
    </w:r>
  </w:p>
  <w:p w14:paraId="6DE46BB0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81A990" w14:textId="77777777" w:rsidR="00C04029" w:rsidRDefault="00C04029">
      <w:r>
        <w:separator/>
      </w:r>
    </w:p>
  </w:footnote>
  <w:footnote w:type="continuationSeparator" w:id="0">
    <w:p w14:paraId="761FABFF" w14:textId="77777777" w:rsidR="00C04029" w:rsidRDefault="00C040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32554E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2FCC3DFE" wp14:editId="4972F61D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5D75"/>
    <w:rsid w:val="00011C71"/>
    <w:rsid w:val="00035052"/>
    <w:rsid w:val="000577F3"/>
    <w:rsid w:val="000F7F83"/>
    <w:rsid w:val="00176E0E"/>
    <w:rsid w:val="001E7FAB"/>
    <w:rsid w:val="002322EE"/>
    <w:rsid w:val="003759D5"/>
    <w:rsid w:val="004348DB"/>
    <w:rsid w:val="00456075"/>
    <w:rsid w:val="004A32DB"/>
    <w:rsid w:val="004D0417"/>
    <w:rsid w:val="004E4F93"/>
    <w:rsid w:val="004F5D72"/>
    <w:rsid w:val="00523FC9"/>
    <w:rsid w:val="0055027E"/>
    <w:rsid w:val="005619D6"/>
    <w:rsid w:val="005D1172"/>
    <w:rsid w:val="00657398"/>
    <w:rsid w:val="006931A0"/>
    <w:rsid w:val="00727D7C"/>
    <w:rsid w:val="00746B4B"/>
    <w:rsid w:val="00752D02"/>
    <w:rsid w:val="00777208"/>
    <w:rsid w:val="008A188C"/>
    <w:rsid w:val="008B751D"/>
    <w:rsid w:val="00974750"/>
    <w:rsid w:val="00A11179"/>
    <w:rsid w:val="00AF1661"/>
    <w:rsid w:val="00C03592"/>
    <w:rsid w:val="00C04029"/>
    <w:rsid w:val="00C473D7"/>
    <w:rsid w:val="00C559BD"/>
    <w:rsid w:val="00C90EC1"/>
    <w:rsid w:val="00CB31CF"/>
    <w:rsid w:val="00D15604"/>
    <w:rsid w:val="00D15D75"/>
    <w:rsid w:val="00D20E6A"/>
    <w:rsid w:val="00D57575"/>
    <w:rsid w:val="00DD0887"/>
    <w:rsid w:val="00E20FBD"/>
    <w:rsid w:val="00E34BBB"/>
    <w:rsid w:val="00E41CD0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24D3DD2E"/>
  <w15:chartTrackingRefBased/>
  <w15:docId w15:val="{30B6CBBF-C435-4A3F-B5D3-8FFCEC28D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gillard\OneDrive%20-%20Nunavut%20Impact%20Review%20Board\Desktop\Screening%20material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</Template>
  <TotalTime>0</TotalTime>
  <Pages>1</Pages>
  <Words>200</Words>
  <Characters>1728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240807-24YN030-English Comment Form-OT3E</dc:title>
  <dc:subject/>
  <dc:creator>Kelli Gillard</dc:creator>
  <cp:keywords>24YN030;Comment Form</cp:keywords>
  <cp:lastModifiedBy>Calvin Ehaloak</cp:lastModifiedBy>
  <cp:revision>3</cp:revision>
  <cp:lastPrinted>2005-06-16T19:24:00Z</cp:lastPrinted>
  <dcterms:created xsi:type="dcterms:W3CDTF">2024-08-07T23:00:00Z</dcterms:created>
  <dcterms:modified xsi:type="dcterms:W3CDTF">2024-08-09T23:05:00Z</dcterms:modified>
</cp:coreProperties>
</file>