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8C636E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11CF4250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572FB840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5CBC4A23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3F1603E3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3E750738" w14:textId="1E6ABA2B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  <w:r w:rsidR="00F06278">
              <w:rPr>
                <w:b/>
                <w:sz w:val="22"/>
                <w:szCs w:val="22"/>
              </w:rPr>
              <w:t xml:space="preserve">   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2AA2B567" w14:textId="49E39889" w:rsidR="00E97DFD" w:rsidRPr="004E4F93" w:rsidRDefault="00F06278" w:rsidP="004560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New Kugaaruk Power Plant</w:t>
            </w:r>
          </w:p>
        </w:tc>
      </w:tr>
      <w:tr w:rsidR="00E97DFD" w:rsidRPr="004E4F93" w14:paraId="3DAE5DA8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4AA002A4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77922BFC" w14:textId="1E1B5901" w:rsidR="00E97DFD" w:rsidRPr="004E4F93" w:rsidRDefault="00C473D7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bCs/>
                <w:sz w:val="22"/>
                <w:szCs w:val="22"/>
              </w:rPr>
              <w:tab/>
            </w:r>
            <w:r w:rsidR="00F06278">
              <w:rPr>
                <w:b/>
                <w:bCs/>
                <w:sz w:val="22"/>
                <w:szCs w:val="22"/>
              </w:rPr>
              <w:t>Qulliq Energy Corporation</w:t>
            </w:r>
          </w:p>
        </w:tc>
      </w:tr>
      <w:tr w:rsidR="00E97DFD" w:rsidRPr="004E4F93" w14:paraId="39FC4574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654BBA4A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253694EE" w14:textId="5936ED19" w:rsidR="00E97DFD" w:rsidRPr="004E4F93" w:rsidRDefault="00F06278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Kitikmeot</w:t>
            </w:r>
          </w:p>
        </w:tc>
      </w:tr>
      <w:tr w:rsidR="00E97DFD" w:rsidRPr="004E4F93" w14:paraId="432B81D8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1E014890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3249727D" w14:textId="1C9017B9" w:rsidR="00E97DFD" w:rsidRPr="004E4F93" w:rsidRDefault="00F06278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August 1, 2024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46B9E566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64A2588A" w14:textId="28879FDB" w:rsidR="00E97DFD" w:rsidRPr="004E4F93" w:rsidRDefault="00F0627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24XN034</w:t>
            </w:r>
          </w:p>
        </w:tc>
      </w:tr>
      <w:tr w:rsidR="00E97DFD" w:rsidRPr="004E4F93" w14:paraId="4D1E33A5" w14:textId="77777777">
        <w:tc>
          <w:tcPr>
            <w:tcW w:w="9576" w:type="dxa"/>
            <w:gridSpan w:val="16"/>
            <w:tcBorders>
              <w:top w:val="nil"/>
            </w:tcBorders>
          </w:tcPr>
          <w:p w14:paraId="772121E5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13F289CD" w14:textId="77777777">
        <w:tc>
          <w:tcPr>
            <w:tcW w:w="9576" w:type="dxa"/>
            <w:gridSpan w:val="16"/>
          </w:tcPr>
          <w:p w14:paraId="1AB018A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70AFBFF2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2163A6F8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07093BE8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084BF58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6516B8A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33B771A8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1F90055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73297CC5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19A48B2D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587C0FB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2A72EB0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5AFD47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577DB4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2236BF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6DE347F" w14:textId="77777777">
        <w:tc>
          <w:tcPr>
            <w:tcW w:w="9576" w:type="dxa"/>
            <w:gridSpan w:val="16"/>
          </w:tcPr>
          <w:p w14:paraId="5A9D3C7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5D26580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30C15D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1AE479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5FC98E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682F99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9ACD7C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DD516AE" w14:textId="77777777">
        <w:tc>
          <w:tcPr>
            <w:tcW w:w="9576" w:type="dxa"/>
            <w:gridSpan w:val="16"/>
          </w:tcPr>
          <w:p w14:paraId="2590D21E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3FD9848B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6BE9274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8052A55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6935CF93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50692C4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E5BF44A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22D3FE7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39D5A20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53B6948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E6BF32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3907CC0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18B77B8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7A5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1D60EBD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2A45671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F466B45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90EAFB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6377AA6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00D1816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005EC8B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EE87CE7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5B8E1F2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764DEA8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262AB18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480C77FE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FBC4C9" w14:textId="77777777" w:rsidR="001A0CA3" w:rsidRDefault="001A0CA3">
      <w:r>
        <w:separator/>
      </w:r>
    </w:p>
  </w:endnote>
  <w:endnote w:type="continuationSeparator" w:id="0">
    <w:p w14:paraId="0E4324E5" w14:textId="77777777" w:rsidR="001A0CA3" w:rsidRDefault="001A0C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157D59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2846F20F" wp14:editId="44C0FBDF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3A8B6C5C" wp14:editId="11C8D0CE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FFF17F8" wp14:editId="58477A95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93678C6" wp14:editId="49C42B2E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05B96918" wp14:editId="350167FB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6176B2A5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21B052B0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6A32BB" w14:textId="77777777" w:rsidR="001A0CA3" w:rsidRDefault="001A0CA3">
      <w:r>
        <w:separator/>
      </w:r>
    </w:p>
  </w:footnote>
  <w:footnote w:type="continuationSeparator" w:id="0">
    <w:p w14:paraId="08B75F38" w14:textId="77777777" w:rsidR="001A0CA3" w:rsidRDefault="001A0C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29BCD0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12E61915" wp14:editId="205CEEEE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278"/>
    <w:rsid w:val="000F7F83"/>
    <w:rsid w:val="00176E0E"/>
    <w:rsid w:val="001A0CA3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06278"/>
    <w:rsid w:val="00F114E3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77017694"/>
  <w15:chartTrackingRefBased/>
  <w15:docId w15:val="{A9ED049D-BEB9-4855-A81A-80C2DF9DC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emingak\Download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3</TotalTime>
  <Pages>1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Francis Emingak</dc:creator>
  <cp:keywords>24XN034</cp:keywords>
  <cp:lastModifiedBy>Francis Emingak</cp:lastModifiedBy>
  <cp:revision>1</cp:revision>
  <cp:lastPrinted>2005-06-16T19:24:00Z</cp:lastPrinted>
  <dcterms:created xsi:type="dcterms:W3CDTF">2024-07-11T17:31:00Z</dcterms:created>
  <dcterms:modified xsi:type="dcterms:W3CDTF">2024-07-11T17:34:00Z</dcterms:modified>
</cp:coreProperties>
</file>