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F3690" w14:textId="77777777" w:rsidR="00C90EC1" w:rsidRPr="00ED75A2" w:rsidRDefault="00C90EC1">
      <w:pPr>
        <w:pStyle w:val="Title"/>
        <w:rPr>
          <w:b/>
          <w:bCs/>
          <w:sz w:val="22"/>
          <w:szCs w:val="18"/>
        </w:rPr>
      </w:pPr>
      <w:r w:rsidRPr="00ED75A2">
        <w:rPr>
          <w:b/>
          <w:bCs/>
          <w:sz w:val="22"/>
          <w:szCs w:val="18"/>
        </w:rPr>
        <w:t>COMMENT FORM FOR NIRB SCREENINGS</w:t>
      </w:r>
    </w:p>
    <w:p w14:paraId="3EACE005" w14:textId="77777777" w:rsidR="00C90EC1" w:rsidRPr="00ED75A2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091AF204" w14:textId="77777777" w:rsidR="00C90EC1" w:rsidRPr="00ED75A2" w:rsidRDefault="00C90EC1" w:rsidP="004348DB">
      <w:pPr>
        <w:pStyle w:val="BodyText"/>
        <w:jc w:val="both"/>
        <w:rPr>
          <w:sz w:val="22"/>
          <w:szCs w:val="18"/>
        </w:rPr>
      </w:pPr>
      <w:r w:rsidRPr="00ED75A2">
        <w:rPr>
          <w:sz w:val="22"/>
          <w:szCs w:val="18"/>
        </w:rPr>
        <w:t xml:space="preserve">The Nunavut Impact Review Board </w:t>
      </w:r>
      <w:r w:rsidR="00974750" w:rsidRPr="00ED75A2">
        <w:rPr>
          <w:sz w:val="22"/>
          <w:szCs w:val="18"/>
        </w:rPr>
        <w:t xml:space="preserve">(NIRB) </w:t>
      </w:r>
      <w:r w:rsidRPr="00ED75A2">
        <w:rPr>
          <w:sz w:val="22"/>
          <w:szCs w:val="18"/>
        </w:rPr>
        <w:t>has a mandate to protect the integrity of the ecosystem for the existing and future residen</w:t>
      </w:r>
      <w:r w:rsidR="00974750" w:rsidRPr="00ED75A2">
        <w:rPr>
          <w:sz w:val="22"/>
          <w:szCs w:val="18"/>
        </w:rPr>
        <w:t>t</w:t>
      </w:r>
      <w:r w:rsidRPr="00ED75A2">
        <w:rPr>
          <w:sz w:val="22"/>
          <w:szCs w:val="18"/>
        </w:rPr>
        <w:t xml:space="preserve">s of </w:t>
      </w:r>
      <w:smartTag w:uri="urn:schemas-microsoft-com:office:smarttags" w:element="place">
        <w:smartTag w:uri="urn:schemas-microsoft-com:office:smarttags" w:element="State">
          <w:r w:rsidRPr="00ED75A2">
            <w:rPr>
              <w:sz w:val="22"/>
              <w:szCs w:val="18"/>
            </w:rPr>
            <w:t>Nunavut</w:t>
          </w:r>
        </w:smartTag>
      </w:smartTag>
      <w:r w:rsidRPr="00ED75A2">
        <w:rPr>
          <w:sz w:val="22"/>
          <w:szCs w:val="18"/>
        </w:rPr>
        <w:t xml:space="preserve">. </w:t>
      </w:r>
      <w:r w:rsidR="00752D02" w:rsidRPr="00ED75A2">
        <w:rPr>
          <w:sz w:val="22"/>
          <w:szCs w:val="18"/>
        </w:rPr>
        <w:t>T</w:t>
      </w:r>
      <w:r w:rsidRPr="00ED75A2">
        <w:rPr>
          <w:sz w:val="22"/>
          <w:szCs w:val="18"/>
        </w:rPr>
        <w:t>o assess the environmental and s</w:t>
      </w:r>
      <w:r w:rsidR="00974750" w:rsidRPr="00ED75A2">
        <w:rPr>
          <w:sz w:val="22"/>
          <w:szCs w:val="18"/>
        </w:rPr>
        <w:t>o</w:t>
      </w:r>
      <w:r w:rsidRPr="00ED75A2">
        <w:rPr>
          <w:sz w:val="22"/>
          <w:szCs w:val="18"/>
        </w:rPr>
        <w:t>cio-economic impacts of the project propo</w:t>
      </w:r>
      <w:r w:rsidR="00752D02" w:rsidRPr="00ED75A2">
        <w:rPr>
          <w:sz w:val="22"/>
          <w:szCs w:val="18"/>
        </w:rPr>
        <w:t>sal</w:t>
      </w:r>
      <w:r w:rsidRPr="00ED75A2">
        <w:rPr>
          <w:sz w:val="22"/>
          <w:szCs w:val="18"/>
        </w:rPr>
        <w:t xml:space="preserve">, NIRB would like to hear your concerns, comments and suggestions about the following project </w:t>
      </w:r>
      <w:r w:rsidR="00974750" w:rsidRPr="00ED75A2">
        <w:rPr>
          <w:sz w:val="22"/>
          <w:szCs w:val="18"/>
        </w:rPr>
        <w:t xml:space="preserve">proposal </w:t>
      </w:r>
      <w:r w:rsidRPr="00ED75A2">
        <w:rPr>
          <w:sz w:val="22"/>
          <w:szCs w:val="18"/>
        </w:rPr>
        <w:t>application:</w:t>
      </w:r>
    </w:p>
    <w:p w14:paraId="69C340E4" w14:textId="77777777" w:rsidR="00C90EC1" w:rsidRPr="00ED75A2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ED75A2" w14:paraId="0EB6E939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29D68F0" w14:textId="631966F5" w:rsidR="00E97DFD" w:rsidRPr="00ED75A2" w:rsidRDefault="00E97DFD">
            <w:pPr>
              <w:rPr>
                <w:b/>
              </w:rPr>
            </w:pPr>
            <w:r w:rsidRPr="00ED75A2">
              <w:rPr>
                <w:b/>
              </w:rPr>
              <w:t xml:space="preserve">Project </w:t>
            </w:r>
            <w:r w:rsidR="00974750" w:rsidRPr="00ED75A2">
              <w:rPr>
                <w:b/>
              </w:rPr>
              <w:t xml:space="preserve">Proposal </w:t>
            </w:r>
            <w:r w:rsidRPr="00ED75A2">
              <w:rPr>
                <w:b/>
              </w:rPr>
              <w:t>Title:</w:t>
            </w:r>
            <w:r w:rsidR="00AA25D1" w:rsidRPr="00ED75A2">
              <w:rPr>
                <w:b/>
              </w:rPr>
              <w:t xml:space="preserve">  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BCF6732" w14:textId="6B5968FD" w:rsidR="00E97DFD" w:rsidRPr="00ED75A2" w:rsidRDefault="00AA25D1" w:rsidP="00456075">
            <w:pPr>
              <w:rPr>
                <w:b/>
              </w:rPr>
            </w:pPr>
            <w:r w:rsidRPr="00ED75A2">
              <w:rPr>
                <w:b/>
              </w:rPr>
              <w:t>McConnell (</w:t>
            </w:r>
            <w:proofErr w:type="spellStart"/>
            <w:r w:rsidRPr="00ED75A2">
              <w:rPr>
                <w:b/>
              </w:rPr>
              <w:t>Kuugaarjuk</w:t>
            </w:r>
            <w:proofErr w:type="spellEnd"/>
            <w:r w:rsidRPr="00ED75A2">
              <w:rPr>
                <w:b/>
              </w:rPr>
              <w:t>) Migratory Bird Sanctuary – Site Cleanup and Waste Removal</w:t>
            </w:r>
          </w:p>
        </w:tc>
      </w:tr>
      <w:tr w:rsidR="00E97DFD" w:rsidRPr="00ED75A2" w14:paraId="7E63967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A1DE416" w14:textId="77777777" w:rsidR="00E97DFD" w:rsidRPr="00ED75A2" w:rsidRDefault="00E97DFD">
            <w:pPr>
              <w:rPr>
                <w:b/>
              </w:rPr>
            </w:pPr>
            <w:r w:rsidRPr="00ED75A2">
              <w:rPr>
                <w:b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7C3D233" w14:textId="03DFC813" w:rsidR="00E97DFD" w:rsidRPr="00ED75A2" w:rsidRDefault="00C473D7" w:rsidP="00C03592">
            <w:pPr>
              <w:tabs>
                <w:tab w:val="left" w:pos="1095"/>
              </w:tabs>
              <w:rPr>
                <w:b/>
              </w:rPr>
            </w:pPr>
            <w:r w:rsidRPr="00ED75A2">
              <w:rPr>
                <w:b/>
                <w:bCs/>
              </w:rPr>
              <w:tab/>
            </w:r>
            <w:r w:rsidR="00AA25D1" w:rsidRPr="00ED75A2">
              <w:rPr>
                <w:b/>
                <w:bCs/>
              </w:rPr>
              <w:t>Stantec Consulting Ltd</w:t>
            </w:r>
          </w:p>
        </w:tc>
      </w:tr>
      <w:tr w:rsidR="00E97DFD" w:rsidRPr="00ED75A2" w14:paraId="3B9AEE65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D9025F3" w14:textId="77777777" w:rsidR="00E97DFD" w:rsidRPr="00ED75A2" w:rsidRDefault="00E97DFD">
            <w:pPr>
              <w:rPr>
                <w:b/>
              </w:rPr>
            </w:pPr>
            <w:r w:rsidRPr="00ED75A2">
              <w:rPr>
                <w:b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E0CC980" w14:textId="62478788" w:rsidR="00E97DFD" w:rsidRPr="00ED75A2" w:rsidRDefault="00C473D7" w:rsidP="00C03592">
            <w:pPr>
              <w:tabs>
                <w:tab w:val="left" w:pos="1245"/>
              </w:tabs>
              <w:rPr>
                <w:b/>
              </w:rPr>
            </w:pPr>
            <w:r w:rsidRPr="00ED75A2">
              <w:rPr>
                <w:b/>
              </w:rPr>
              <w:tab/>
              <w:t>Kivalliq Region</w:t>
            </w:r>
          </w:p>
        </w:tc>
      </w:tr>
      <w:tr w:rsidR="00E97DFD" w:rsidRPr="00ED75A2" w14:paraId="44DB423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1B869B0" w14:textId="77777777" w:rsidR="00E97DFD" w:rsidRPr="00ED75A2" w:rsidRDefault="00E97DFD">
            <w:pPr>
              <w:rPr>
                <w:b/>
              </w:rPr>
            </w:pPr>
            <w:r w:rsidRPr="00ED75A2">
              <w:rPr>
                <w:b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ABB6C56" w14:textId="53F5EBB0" w:rsidR="00E97DFD" w:rsidRPr="00ED75A2" w:rsidRDefault="00AA25D1" w:rsidP="00C559BD">
            <w:pPr>
              <w:rPr>
                <w:b/>
              </w:rPr>
            </w:pPr>
            <w:r w:rsidRPr="00ED75A2">
              <w:rPr>
                <w:b/>
              </w:rPr>
              <w:t xml:space="preserve">September </w:t>
            </w:r>
            <w:r w:rsidR="00ED75A2">
              <w:rPr>
                <w:b/>
              </w:rPr>
              <w:t>20</w:t>
            </w:r>
            <w:r w:rsidRPr="00ED75A2">
              <w:rPr>
                <w:b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338128E" w14:textId="77777777" w:rsidR="00E97DFD" w:rsidRPr="00ED75A2" w:rsidRDefault="00E97DFD">
            <w:pPr>
              <w:rPr>
                <w:b/>
              </w:rPr>
            </w:pPr>
            <w:r w:rsidRPr="00ED75A2">
              <w:rPr>
                <w:b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92CC054" w14:textId="1A812EB4" w:rsidR="00E97DFD" w:rsidRPr="00ED75A2" w:rsidRDefault="00AA25D1">
            <w:pPr>
              <w:rPr>
                <w:b/>
              </w:rPr>
            </w:pPr>
            <w:r w:rsidRPr="00ED75A2">
              <w:rPr>
                <w:b/>
              </w:rPr>
              <w:t>24KN044</w:t>
            </w:r>
          </w:p>
        </w:tc>
      </w:tr>
      <w:tr w:rsidR="00E97DFD" w:rsidRPr="00ED75A2" w14:paraId="18FF052D" w14:textId="77777777">
        <w:tc>
          <w:tcPr>
            <w:tcW w:w="9576" w:type="dxa"/>
            <w:gridSpan w:val="16"/>
            <w:tcBorders>
              <w:top w:val="nil"/>
            </w:tcBorders>
          </w:tcPr>
          <w:p w14:paraId="2A870607" w14:textId="77777777" w:rsidR="00E97DFD" w:rsidRPr="00ED75A2" w:rsidRDefault="00E97DFD"/>
        </w:tc>
      </w:tr>
      <w:tr w:rsidR="00C90EC1" w:rsidRPr="00ED75A2" w14:paraId="4905296D" w14:textId="77777777">
        <w:tc>
          <w:tcPr>
            <w:tcW w:w="9576" w:type="dxa"/>
            <w:gridSpan w:val="16"/>
          </w:tcPr>
          <w:p w14:paraId="0A763F88" w14:textId="77777777" w:rsidR="00C90EC1" w:rsidRPr="00ED75A2" w:rsidRDefault="00C90EC1">
            <w:pPr>
              <w:rPr>
                <w:b/>
              </w:rPr>
            </w:pPr>
            <w:r w:rsidRPr="00ED75A2">
              <w:rPr>
                <w:b/>
              </w:rPr>
              <w:t>Indicate your concerns about the project proposal below:</w:t>
            </w:r>
          </w:p>
          <w:p w14:paraId="756FF003" w14:textId="77777777" w:rsidR="00C90EC1" w:rsidRPr="00ED75A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no concerns                                                              </w:t>
            </w: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traditional uses of land</w:t>
            </w:r>
          </w:p>
          <w:p w14:paraId="6257985A" w14:textId="77777777" w:rsidR="00C90EC1" w:rsidRPr="00ED75A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water quality                                                            </w:t>
            </w: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Inuit harvesting activities</w:t>
            </w:r>
          </w:p>
          <w:p w14:paraId="557C98E0" w14:textId="77777777" w:rsidR="00C90EC1" w:rsidRPr="00ED75A2" w:rsidRDefault="00C90EC1">
            <w:pPr>
              <w:rPr>
                <w:sz w:val="18"/>
                <w:szCs w:val="18"/>
              </w:rPr>
            </w:pP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terrain                                                                       </w:t>
            </w: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community involvement and consultation</w:t>
            </w:r>
          </w:p>
          <w:p w14:paraId="28019D99" w14:textId="77777777" w:rsidR="00C90EC1" w:rsidRPr="00ED75A2" w:rsidRDefault="00C90EC1">
            <w:pPr>
              <w:rPr>
                <w:sz w:val="18"/>
                <w:szCs w:val="18"/>
              </w:rPr>
            </w:pP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air quality                                                                 </w:t>
            </w: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local development in the area</w:t>
            </w:r>
          </w:p>
          <w:p w14:paraId="6107B05A" w14:textId="77777777" w:rsidR="00C90EC1" w:rsidRPr="00ED75A2" w:rsidRDefault="00C90EC1">
            <w:pPr>
              <w:rPr>
                <w:sz w:val="18"/>
                <w:szCs w:val="18"/>
              </w:rPr>
            </w:pP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wildlife and their habitat                                          </w:t>
            </w: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tourism in the area</w:t>
            </w:r>
          </w:p>
          <w:p w14:paraId="7F054841" w14:textId="77777777" w:rsidR="00C90EC1" w:rsidRPr="00ED75A2" w:rsidRDefault="00C90EC1">
            <w:pPr>
              <w:rPr>
                <w:sz w:val="18"/>
                <w:szCs w:val="18"/>
              </w:rPr>
            </w:pP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marine mammals and their habitat                           </w:t>
            </w: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human health issues                 </w:t>
            </w:r>
          </w:p>
          <w:p w14:paraId="08B1E478" w14:textId="77777777" w:rsidR="00C90EC1" w:rsidRPr="00ED75A2" w:rsidRDefault="00C90EC1">
            <w:pPr>
              <w:rPr>
                <w:sz w:val="18"/>
                <w:szCs w:val="18"/>
              </w:rPr>
            </w:pP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birds and their habitat                                               </w:t>
            </w: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</w:t>
            </w:r>
            <w:proofErr w:type="gramStart"/>
            <w:r w:rsidRPr="00ED75A2">
              <w:rPr>
                <w:sz w:val="18"/>
                <w:szCs w:val="18"/>
              </w:rPr>
              <w:t>other:_</w:t>
            </w:r>
            <w:proofErr w:type="gramEnd"/>
            <w:r w:rsidRPr="00ED75A2">
              <w:rPr>
                <w:sz w:val="18"/>
                <w:szCs w:val="18"/>
              </w:rPr>
              <w:t>___________________________________________</w:t>
            </w:r>
          </w:p>
          <w:p w14:paraId="2B969701" w14:textId="77777777" w:rsidR="00C90EC1" w:rsidRPr="00ED75A2" w:rsidRDefault="00C90EC1">
            <w:pPr>
              <w:rPr>
                <w:sz w:val="18"/>
                <w:szCs w:val="18"/>
              </w:rPr>
            </w:pP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fish and their habitat                                                  __________________________________________________</w:t>
            </w:r>
          </w:p>
          <w:p w14:paraId="4B2BB8CF" w14:textId="77777777" w:rsidR="00C90EC1" w:rsidRPr="00ED75A2" w:rsidRDefault="00C90EC1">
            <w:pPr>
              <w:rPr>
                <w:sz w:val="18"/>
                <w:szCs w:val="18"/>
              </w:rPr>
            </w:pPr>
            <w:r w:rsidRPr="00ED75A2">
              <w:rPr>
                <w:sz w:val="18"/>
                <w:szCs w:val="18"/>
              </w:rPr>
              <w:sym w:font="Symbol" w:char="F09E"/>
            </w:r>
            <w:r w:rsidRPr="00ED75A2">
              <w:rPr>
                <w:sz w:val="18"/>
                <w:szCs w:val="18"/>
              </w:rPr>
              <w:t xml:space="preserve"> heritage resources in area                                          __________________________________________________</w:t>
            </w:r>
          </w:p>
          <w:p w14:paraId="675DC6EC" w14:textId="77777777" w:rsidR="00C90EC1" w:rsidRPr="00ED75A2" w:rsidRDefault="00C90EC1">
            <w:pPr>
              <w:rPr>
                <w:b/>
              </w:rPr>
            </w:pPr>
            <w:r w:rsidRPr="00ED75A2">
              <w:rPr>
                <w:b/>
              </w:rPr>
              <w:t>Please describe the concerns indicated above:</w:t>
            </w:r>
          </w:p>
          <w:p w14:paraId="13A530E4" w14:textId="77777777" w:rsidR="00C90EC1" w:rsidRPr="00ED75A2" w:rsidRDefault="00C90EC1">
            <w:pPr>
              <w:rPr>
                <w:b/>
              </w:rPr>
            </w:pPr>
          </w:p>
          <w:p w14:paraId="4351568C" w14:textId="77777777" w:rsidR="00C90EC1" w:rsidRPr="00ED75A2" w:rsidRDefault="00C90EC1">
            <w:pPr>
              <w:rPr>
                <w:b/>
              </w:rPr>
            </w:pPr>
          </w:p>
          <w:p w14:paraId="227209C9" w14:textId="77777777" w:rsidR="00C90EC1" w:rsidRPr="00ED75A2" w:rsidRDefault="00C90EC1">
            <w:pPr>
              <w:rPr>
                <w:b/>
              </w:rPr>
            </w:pPr>
          </w:p>
          <w:p w14:paraId="0BEE1E18" w14:textId="77777777" w:rsidR="00C90EC1" w:rsidRPr="00ED75A2" w:rsidRDefault="00C90EC1"/>
        </w:tc>
      </w:tr>
      <w:tr w:rsidR="00C90EC1" w:rsidRPr="00ED75A2" w14:paraId="1B968B07" w14:textId="77777777">
        <w:tc>
          <w:tcPr>
            <w:tcW w:w="9576" w:type="dxa"/>
            <w:gridSpan w:val="16"/>
          </w:tcPr>
          <w:p w14:paraId="661328F7" w14:textId="77777777" w:rsidR="00C90EC1" w:rsidRPr="00ED75A2" w:rsidRDefault="00C90EC1">
            <w:pPr>
              <w:rPr>
                <w:b/>
              </w:rPr>
            </w:pPr>
            <w:r w:rsidRPr="00ED75A2">
              <w:rPr>
                <w:b/>
              </w:rPr>
              <w:t>Do you have any suggestions or recommendations for this application?</w:t>
            </w:r>
          </w:p>
          <w:p w14:paraId="08177AEE" w14:textId="77777777" w:rsidR="00C90EC1" w:rsidRPr="00ED75A2" w:rsidRDefault="00C90EC1">
            <w:pPr>
              <w:rPr>
                <w:b/>
              </w:rPr>
            </w:pPr>
          </w:p>
          <w:p w14:paraId="07D39EDB" w14:textId="77777777" w:rsidR="00C90EC1" w:rsidRPr="00ED75A2" w:rsidRDefault="00C90EC1">
            <w:pPr>
              <w:rPr>
                <w:b/>
              </w:rPr>
            </w:pPr>
          </w:p>
          <w:p w14:paraId="5C81F958" w14:textId="77777777" w:rsidR="00C90EC1" w:rsidRPr="00ED75A2" w:rsidRDefault="00C90EC1">
            <w:pPr>
              <w:rPr>
                <w:b/>
              </w:rPr>
            </w:pPr>
          </w:p>
          <w:p w14:paraId="0147913F" w14:textId="77777777" w:rsidR="00C90EC1" w:rsidRPr="00ED75A2" w:rsidRDefault="00C90EC1">
            <w:pPr>
              <w:rPr>
                <w:b/>
              </w:rPr>
            </w:pPr>
          </w:p>
          <w:p w14:paraId="319BBD0F" w14:textId="77777777" w:rsidR="00C90EC1" w:rsidRPr="00ED75A2" w:rsidRDefault="00C90EC1">
            <w:pPr>
              <w:rPr>
                <w:b/>
              </w:rPr>
            </w:pPr>
          </w:p>
          <w:p w14:paraId="3EB0B182" w14:textId="77777777" w:rsidR="00C90EC1" w:rsidRPr="00ED75A2" w:rsidRDefault="00C90EC1"/>
        </w:tc>
      </w:tr>
      <w:tr w:rsidR="00C90EC1" w:rsidRPr="00ED75A2" w14:paraId="3F97F59A" w14:textId="77777777">
        <w:tc>
          <w:tcPr>
            <w:tcW w:w="9576" w:type="dxa"/>
            <w:gridSpan w:val="16"/>
          </w:tcPr>
          <w:p w14:paraId="79604F93" w14:textId="77777777" w:rsidR="00C90EC1" w:rsidRPr="00ED75A2" w:rsidRDefault="00C90EC1">
            <w:pPr>
              <w:pStyle w:val="Heading1"/>
              <w:rPr>
                <w:sz w:val="20"/>
              </w:rPr>
            </w:pPr>
            <w:r w:rsidRPr="00ED75A2">
              <w:rPr>
                <w:sz w:val="20"/>
              </w:rPr>
              <w:t xml:space="preserve">Do you support the project proposal? Yes </w:t>
            </w:r>
            <w:r w:rsidRPr="00ED75A2">
              <w:rPr>
                <w:sz w:val="20"/>
              </w:rPr>
              <w:sym w:font="Symbol" w:char="F09E"/>
            </w:r>
            <w:r w:rsidRPr="00ED75A2">
              <w:rPr>
                <w:sz w:val="20"/>
              </w:rPr>
              <w:t xml:space="preserve">   No </w:t>
            </w:r>
            <w:r w:rsidRPr="00ED75A2">
              <w:rPr>
                <w:sz w:val="20"/>
              </w:rPr>
              <w:sym w:font="Symbol" w:char="F09E"/>
            </w:r>
            <w:r w:rsidRPr="00ED75A2">
              <w:rPr>
                <w:b w:val="0"/>
                <w:sz w:val="20"/>
              </w:rPr>
              <w:t xml:space="preserve">    </w:t>
            </w:r>
            <w:r w:rsidRPr="00ED75A2">
              <w:rPr>
                <w:sz w:val="20"/>
              </w:rPr>
              <w:t>Any additional comments?</w:t>
            </w:r>
          </w:p>
          <w:p w14:paraId="7ED9B7E7" w14:textId="77777777" w:rsidR="00C90EC1" w:rsidRPr="00ED75A2" w:rsidRDefault="00C90EC1"/>
          <w:p w14:paraId="017122B7" w14:textId="77777777" w:rsidR="00C90EC1" w:rsidRPr="00ED75A2" w:rsidRDefault="00C90EC1"/>
          <w:p w14:paraId="6C4D7B74" w14:textId="77777777" w:rsidR="00C90EC1" w:rsidRPr="00ED75A2" w:rsidRDefault="00C90EC1"/>
          <w:p w14:paraId="7385FB16" w14:textId="77777777" w:rsidR="00C90EC1" w:rsidRPr="00ED75A2" w:rsidRDefault="00C90EC1"/>
          <w:p w14:paraId="75FE8096" w14:textId="77777777" w:rsidR="00C90EC1" w:rsidRPr="00ED75A2" w:rsidRDefault="00C90EC1"/>
        </w:tc>
      </w:tr>
      <w:tr w:rsidR="00C90EC1" w:rsidRPr="00ED75A2" w14:paraId="3B9CD586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3B5D935" w14:textId="77777777" w:rsidR="00C90EC1" w:rsidRPr="00ED75A2" w:rsidRDefault="00C90EC1">
            <w:pPr>
              <w:rPr>
                <w:b/>
              </w:rPr>
            </w:pPr>
            <w:r w:rsidRPr="00ED75A2">
              <w:rPr>
                <w:b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25A8BF0" w14:textId="77777777" w:rsidR="00C90EC1" w:rsidRPr="00ED75A2" w:rsidRDefault="00C90EC1"/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6B74D2E" w14:textId="77777777" w:rsidR="00C90EC1" w:rsidRPr="00ED75A2" w:rsidRDefault="00C90EC1">
            <w:pPr>
              <w:rPr>
                <w:b/>
              </w:rPr>
            </w:pPr>
            <w:r w:rsidRPr="00ED75A2">
              <w:rPr>
                <w:b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18B321" w14:textId="77777777" w:rsidR="00C90EC1" w:rsidRPr="00ED75A2" w:rsidRDefault="00C90EC1"/>
        </w:tc>
      </w:tr>
      <w:tr w:rsidR="00C90EC1" w:rsidRPr="00ED75A2" w14:paraId="06D83BE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AB85C09" w14:textId="77777777" w:rsidR="00C90EC1" w:rsidRPr="00ED75A2" w:rsidRDefault="00C90EC1">
            <w:pPr>
              <w:rPr>
                <w:b/>
              </w:rPr>
            </w:pPr>
            <w:r w:rsidRPr="00ED75A2">
              <w:rPr>
                <w:b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AF7D64" w14:textId="77777777" w:rsidR="00C90EC1" w:rsidRPr="00ED75A2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06A410B" w14:textId="77777777" w:rsidR="00C90EC1" w:rsidRPr="00ED75A2" w:rsidRDefault="00C90EC1">
            <w:pPr>
              <w:rPr>
                <w:b/>
              </w:rPr>
            </w:pPr>
            <w:r w:rsidRPr="00ED75A2">
              <w:rPr>
                <w:b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74E030F" w14:textId="77777777" w:rsidR="00C90EC1" w:rsidRPr="00ED75A2" w:rsidRDefault="00C90EC1"/>
        </w:tc>
      </w:tr>
      <w:tr w:rsidR="00C90EC1" w:rsidRPr="00ED75A2" w14:paraId="766F32BF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7EE4A9" w14:textId="77777777" w:rsidR="00C90EC1" w:rsidRPr="00ED75A2" w:rsidRDefault="00C90EC1">
            <w:pPr>
              <w:rPr>
                <w:b/>
              </w:rPr>
            </w:pPr>
            <w:r w:rsidRPr="00ED75A2">
              <w:rPr>
                <w:b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F16F5C6" w14:textId="77777777" w:rsidR="00C90EC1" w:rsidRPr="00ED75A2" w:rsidRDefault="00C90EC1">
            <w:pPr>
              <w:rPr>
                <w:b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EDF6041" w14:textId="77777777" w:rsidR="00C90EC1" w:rsidRPr="00ED75A2" w:rsidRDefault="00C90EC1">
            <w:pPr>
              <w:rPr>
                <w:b/>
              </w:rPr>
            </w:pPr>
            <w:r w:rsidRPr="00ED75A2">
              <w:rPr>
                <w:b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A7C87B6" w14:textId="77777777" w:rsidR="00C90EC1" w:rsidRPr="00ED75A2" w:rsidRDefault="00C90EC1"/>
        </w:tc>
      </w:tr>
      <w:tr w:rsidR="00C90EC1" w:rsidRPr="00ED75A2" w14:paraId="6A6345D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2FABD3A" w14:textId="77777777" w:rsidR="00C90EC1" w:rsidRPr="00ED75A2" w:rsidRDefault="00C90EC1"/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83A2D05" w14:textId="77777777" w:rsidR="00C90EC1" w:rsidRPr="00ED75A2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3ADDCF37" w14:textId="77777777" w:rsidR="00C90EC1" w:rsidRPr="00ED75A2" w:rsidRDefault="00C90EC1"/>
        </w:tc>
      </w:tr>
    </w:tbl>
    <w:p w14:paraId="7D7C747E" w14:textId="77777777" w:rsidR="00C90EC1" w:rsidRPr="00ED75A2" w:rsidRDefault="00C90EC1" w:rsidP="00E20FBD">
      <w:pPr>
        <w:rPr>
          <w:sz w:val="18"/>
          <w:szCs w:val="18"/>
        </w:rPr>
      </w:pPr>
    </w:p>
    <w:sectPr w:rsidR="00C90EC1" w:rsidRPr="00ED75A2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C26113" w14:textId="77777777" w:rsidR="00AA25D1" w:rsidRDefault="00AA25D1">
      <w:r>
        <w:separator/>
      </w:r>
    </w:p>
  </w:endnote>
  <w:endnote w:type="continuationSeparator" w:id="0">
    <w:p w14:paraId="67F69624" w14:textId="77777777" w:rsidR="00AA25D1" w:rsidRDefault="00AA2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E3AC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F722658" wp14:editId="4935DA2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1FE0DDD" wp14:editId="7A66A40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EAEE0EE" wp14:editId="25F7DC36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0C7BD9D" wp14:editId="79C1FA2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1A60335" wp14:editId="78D5D0B5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62230E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8BBA9E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FB1465" w14:textId="77777777" w:rsidR="00AA25D1" w:rsidRDefault="00AA25D1">
      <w:r>
        <w:separator/>
      </w:r>
    </w:p>
  </w:footnote>
  <w:footnote w:type="continuationSeparator" w:id="0">
    <w:p w14:paraId="36DF9B7C" w14:textId="77777777" w:rsidR="00AA25D1" w:rsidRDefault="00AA2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35C58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5290FC1" wp14:editId="434E572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5D1"/>
    <w:rsid w:val="000F7F83"/>
    <w:rsid w:val="00176E0E"/>
    <w:rsid w:val="001969AA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63865"/>
    <w:rsid w:val="008A188C"/>
    <w:rsid w:val="008B751D"/>
    <w:rsid w:val="00974750"/>
    <w:rsid w:val="00A278F2"/>
    <w:rsid w:val="00AA25D1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D75A2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5C6D33C"/>
  <w15:chartTrackingRefBased/>
  <w15:docId w15:val="{D908C0D9-EF60-4F77-9A46-5285B485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201</Words>
  <Characters>1756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Tundra Kuliktana</dc:creator>
  <cp:keywords/>
  <cp:lastModifiedBy>Calvin Ehaloak</cp:lastModifiedBy>
  <cp:revision>2</cp:revision>
  <cp:lastPrinted>2005-06-16T19:24:00Z</cp:lastPrinted>
  <dcterms:created xsi:type="dcterms:W3CDTF">2024-08-28T20:45:00Z</dcterms:created>
  <dcterms:modified xsi:type="dcterms:W3CDTF">2024-08-30T22:42:00Z</dcterms:modified>
</cp:coreProperties>
</file>