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9B36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714714E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64B6C9E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692B47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D1FFBD8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522864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887644E" w14:textId="21CFEE90" w:rsidR="00E97DFD" w:rsidRPr="004E4F93" w:rsidRDefault="005E760F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Rae Copper Exploration Project</w:t>
            </w:r>
          </w:p>
        </w:tc>
      </w:tr>
      <w:tr w:rsidR="00E97DFD" w:rsidRPr="004E4F93" w14:paraId="6282CAC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F0D82C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46003E9" w14:textId="4BD72CDA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5E760F">
              <w:rPr>
                <w:b/>
                <w:bCs/>
                <w:sz w:val="22"/>
                <w:szCs w:val="22"/>
              </w:rPr>
              <w:t xml:space="preserve">White Cliff Minerals Ltd. </w:t>
            </w:r>
          </w:p>
        </w:tc>
      </w:tr>
      <w:tr w:rsidR="00E97DFD" w:rsidRPr="004E4F93" w14:paraId="55EE87C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EA9F28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8CB2F9D" w14:textId="18E08C80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(Kitikmeot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64B7407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ADCC7A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2E3EEAA" w14:textId="49037AFC" w:rsidR="00E97DFD" w:rsidRPr="004E4F93" w:rsidRDefault="005E760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October </w:t>
            </w:r>
            <w:r w:rsidR="004119DD">
              <w:rPr>
                <w:b/>
                <w:sz w:val="22"/>
                <w:szCs w:val="22"/>
              </w:rPr>
              <w:t>30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D47D4E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7BFD0BB" w14:textId="7CDF4C35" w:rsidR="00E97DFD" w:rsidRPr="004E4F93" w:rsidRDefault="005E76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24EN047</w:t>
            </w:r>
          </w:p>
        </w:tc>
      </w:tr>
      <w:tr w:rsidR="00E97DFD" w:rsidRPr="004E4F93" w14:paraId="4A8B7C53" w14:textId="77777777">
        <w:tc>
          <w:tcPr>
            <w:tcW w:w="9576" w:type="dxa"/>
            <w:gridSpan w:val="16"/>
            <w:tcBorders>
              <w:top w:val="nil"/>
            </w:tcBorders>
          </w:tcPr>
          <w:p w14:paraId="6532023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D5822B8" w14:textId="77777777">
        <w:tc>
          <w:tcPr>
            <w:tcW w:w="9576" w:type="dxa"/>
            <w:gridSpan w:val="16"/>
          </w:tcPr>
          <w:p w14:paraId="642D6A8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D5C5F8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BC8ED5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646311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DD7382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492B58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B4A786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2F8B22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9D81DC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2FAFBF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1A0ED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5CBC3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52ACA8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5A976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143B3D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239984" w14:textId="77777777">
        <w:tc>
          <w:tcPr>
            <w:tcW w:w="9576" w:type="dxa"/>
            <w:gridSpan w:val="16"/>
          </w:tcPr>
          <w:p w14:paraId="0938A2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CCCF7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E2F07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D4114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ACCA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D57BB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F8D58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8B100C" w14:textId="77777777">
        <w:tc>
          <w:tcPr>
            <w:tcW w:w="9576" w:type="dxa"/>
            <w:gridSpan w:val="16"/>
          </w:tcPr>
          <w:p w14:paraId="68C54D1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42C74E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88CB4A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8FC421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07F4B4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E770F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7CC066E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9F352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6BC214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A5690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F6CAB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3DAD4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91F81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5C5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AA713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6B53EF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9D871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2E2A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D1F88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DD484F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CFE29F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D696C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F54F97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9F412B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37EDC4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762D5C2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57786" w14:textId="77777777" w:rsidR="005E760F" w:rsidRDefault="005E760F">
      <w:r>
        <w:separator/>
      </w:r>
    </w:p>
  </w:endnote>
  <w:endnote w:type="continuationSeparator" w:id="0">
    <w:p w14:paraId="4D7883A7" w14:textId="77777777" w:rsidR="005E760F" w:rsidRDefault="005E7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9C19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234451D" wp14:editId="7A4C220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5C26519" wp14:editId="1DAD41FB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AC9021E" wp14:editId="2C62FAC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C3AD7B7" wp14:editId="28726F42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923007B" wp14:editId="5ED64FC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765B52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3E42C9A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3FAAE" w14:textId="77777777" w:rsidR="005E760F" w:rsidRDefault="005E760F">
      <w:r>
        <w:separator/>
      </w:r>
    </w:p>
  </w:footnote>
  <w:footnote w:type="continuationSeparator" w:id="0">
    <w:p w14:paraId="5C0A18F7" w14:textId="77777777" w:rsidR="005E760F" w:rsidRDefault="005E7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A9EC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78210E4" wp14:editId="63CEDE5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0F"/>
    <w:rsid w:val="000F7F83"/>
    <w:rsid w:val="00176E0E"/>
    <w:rsid w:val="001E7FAB"/>
    <w:rsid w:val="002322EE"/>
    <w:rsid w:val="003759D5"/>
    <w:rsid w:val="004119DD"/>
    <w:rsid w:val="004348DB"/>
    <w:rsid w:val="00456075"/>
    <w:rsid w:val="004A32DB"/>
    <w:rsid w:val="004D0417"/>
    <w:rsid w:val="004E4F93"/>
    <w:rsid w:val="00523FC9"/>
    <w:rsid w:val="0055027E"/>
    <w:rsid w:val="005D1172"/>
    <w:rsid w:val="005E760F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F0500"/>
    <w:rsid w:val="00AF1661"/>
    <w:rsid w:val="00B46F83"/>
    <w:rsid w:val="00C03592"/>
    <w:rsid w:val="00C473D7"/>
    <w:rsid w:val="00C559BD"/>
    <w:rsid w:val="00C90EC1"/>
    <w:rsid w:val="00D20E6A"/>
    <w:rsid w:val="00D23DDF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2468B7C"/>
  <w15:chartTrackingRefBased/>
  <w15:docId w15:val="{5A84AB0A-CCD6-4B6B-95D0-C8E79E39B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196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Tundra Kuliktana</dc:creator>
  <cp:keywords/>
  <cp:lastModifiedBy>Tundra Kuliktana</cp:lastModifiedBy>
  <cp:revision>2</cp:revision>
  <cp:lastPrinted>2005-06-16T19:24:00Z</cp:lastPrinted>
  <dcterms:created xsi:type="dcterms:W3CDTF">2024-10-08T22:20:00Z</dcterms:created>
  <dcterms:modified xsi:type="dcterms:W3CDTF">2024-10-08T22:20:00Z</dcterms:modified>
</cp:coreProperties>
</file>