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BA57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097572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8F7C20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3DC0D64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279"/>
        <w:gridCol w:w="711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CED5AF9" w14:textId="77777777" w:rsidTr="00F26894">
        <w:trPr>
          <w:cantSplit/>
        </w:trPr>
        <w:tc>
          <w:tcPr>
            <w:tcW w:w="2547" w:type="dxa"/>
            <w:gridSpan w:val="6"/>
            <w:tcBorders>
              <w:bottom w:val="nil"/>
              <w:right w:val="nil"/>
            </w:tcBorders>
          </w:tcPr>
          <w:p w14:paraId="0BFAA22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7029" w:type="dxa"/>
            <w:gridSpan w:val="10"/>
            <w:tcBorders>
              <w:left w:val="nil"/>
            </w:tcBorders>
          </w:tcPr>
          <w:p w14:paraId="292A7593" w14:textId="0FFBB55F" w:rsidR="00E97DFD" w:rsidRPr="004E4F93" w:rsidRDefault="00122101" w:rsidP="00456075">
            <w:pPr>
              <w:rPr>
                <w:b/>
                <w:sz w:val="22"/>
                <w:szCs w:val="22"/>
              </w:rPr>
            </w:pPr>
            <w:r w:rsidRPr="00122101">
              <w:rPr>
                <w:b/>
                <w:sz w:val="22"/>
                <w:szCs w:val="22"/>
              </w:rPr>
              <w:t xml:space="preserve">Bernard </w:t>
            </w:r>
            <w:proofErr w:type="spellStart"/>
            <w:r w:rsidRPr="00122101">
              <w:rPr>
                <w:b/>
                <w:sz w:val="22"/>
                <w:szCs w:val="22"/>
              </w:rPr>
              <w:t>Harbour</w:t>
            </w:r>
            <w:proofErr w:type="spellEnd"/>
            <w:r w:rsidRPr="00122101">
              <w:rPr>
                <w:b/>
                <w:sz w:val="22"/>
                <w:szCs w:val="22"/>
              </w:rPr>
              <w:t xml:space="preserve"> PIN-C Contaminated Site Remediation Project</w:t>
            </w:r>
          </w:p>
        </w:tc>
      </w:tr>
      <w:tr w:rsidR="00E97DFD" w:rsidRPr="004E4F93" w14:paraId="3CC03325" w14:textId="77777777" w:rsidTr="00F26894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8C7E2B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7525629" w14:textId="4EBB206B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F81FB9" w:rsidRPr="00F81FB9">
              <w:rPr>
                <w:b/>
                <w:bCs/>
                <w:sz w:val="22"/>
                <w:szCs w:val="22"/>
              </w:rPr>
              <w:t>Crown-Indigenous Relations and Northern Affairs Canada</w:t>
            </w:r>
            <w:r w:rsidR="00F81FB9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97DFD" w:rsidRPr="004E4F93" w14:paraId="6E2D3151" w14:textId="77777777" w:rsidTr="00F26894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476DA8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EAA167A" w14:textId="34EC2CD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  <w:r w:rsidR="00FC2520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0C6500BE" w14:textId="77777777" w:rsidTr="00F26894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6C9D8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894CB1B" w14:textId="0A7698CD" w:rsidR="00E97DFD" w:rsidRPr="00030210" w:rsidRDefault="00773384" w:rsidP="00C559BD">
            <w:pPr>
              <w:rPr>
                <w:b/>
                <w:sz w:val="22"/>
                <w:szCs w:val="22"/>
                <w:highlight w:val="yellow"/>
              </w:rPr>
            </w:pPr>
            <w:r w:rsidRPr="009E648F">
              <w:rPr>
                <w:b/>
                <w:sz w:val="22"/>
                <w:szCs w:val="22"/>
              </w:rPr>
              <w:t xml:space="preserve">December </w:t>
            </w:r>
            <w:r w:rsidR="0056168B" w:rsidRPr="009E648F">
              <w:rPr>
                <w:b/>
                <w:sz w:val="22"/>
                <w:szCs w:val="22"/>
              </w:rPr>
              <w:t>9</w:t>
            </w:r>
            <w:r w:rsidRPr="009E648F"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F4082B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8E32091" w14:textId="1F0EDDAB" w:rsidR="00E97DFD" w:rsidRPr="004E4F93" w:rsidRDefault="00055E3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24KN042</w:t>
            </w:r>
          </w:p>
        </w:tc>
      </w:tr>
      <w:tr w:rsidR="00E97DFD" w:rsidRPr="004E4F93" w14:paraId="637C6A10" w14:textId="77777777" w:rsidTr="00F26894">
        <w:tc>
          <w:tcPr>
            <w:tcW w:w="9576" w:type="dxa"/>
            <w:gridSpan w:val="16"/>
            <w:tcBorders>
              <w:top w:val="nil"/>
            </w:tcBorders>
          </w:tcPr>
          <w:p w14:paraId="19DA36FE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BDA6FD7" w14:textId="77777777" w:rsidTr="00F26894">
        <w:tc>
          <w:tcPr>
            <w:tcW w:w="9576" w:type="dxa"/>
            <w:gridSpan w:val="16"/>
          </w:tcPr>
          <w:p w14:paraId="36FDE6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56FF67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34FEAD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BF1BE6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42276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929A4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DA740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45E822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78B366E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580C01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755B6C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E51BF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237E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C361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8030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590533" w14:textId="77777777" w:rsidTr="00F26894">
        <w:tc>
          <w:tcPr>
            <w:tcW w:w="9576" w:type="dxa"/>
            <w:gridSpan w:val="16"/>
          </w:tcPr>
          <w:p w14:paraId="660179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19566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B8B91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502B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9913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84F4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B1AD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13C9D5" w14:textId="77777777" w:rsidTr="00F26894">
        <w:tc>
          <w:tcPr>
            <w:tcW w:w="9576" w:type="dxa"/>
            <w:gridSpan w:val="16"/>
          </w:tcPr>
          <w:p w14:paraId="7929543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191726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3DF26A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2DA757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1DA055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40AC42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73B870" w14:textId="77777777" w:rsidTr="00F26894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E32DD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05617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1D83D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AE65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9F98F2" w14:textId="77777777" w:rsidTr="00F26894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27793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5334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30A180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547DAB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CE04C88" w14:textId="77777777" w:rsidTr="00F26894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BB41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BC4E21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B2272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386290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3E7C00" w14:textId="77777777" w:rsidTr="00F26894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3E4BB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8EF4DE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F8D5D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127BE21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F2378" w14:textId="77777777" w:rsidR="00C531FE" w:rsidRDefault="00C531FE">
      <w:r>
        <w:separator/>
      </w:r>
    </w:p>
  </w:endnote>
  <w:endnote w:type="continuationSeparator" w:id="0">
    <w:p w14:paraId="60A4B36E" w14:textId="77777777" w:rsidR="00C531FE" w:rsidRDefault="00C5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AE5E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88AC4D8" wp14:editId="0EAE636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327D3C3" wp14:editId="39F3B0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4D6C903" wp14:editId="4EEA674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1892447" wp14:editId="5541799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E20F09" wp14:editId="3A67B82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A63735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44D8E7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6FB19" w14:textId="77777777" w:rsidR="00C531FE" w:rsidRDefault="00C531FE">
      <w:r>
        <w:separator/>
      </w:r>
    </w:p>
  </w:footnote>
  <w:footnote w:type="continuationSeparator" w:id="0">
    <w:p w14:paraId="1DBE8BE2" w14:textId="77777777" w:rsidR="00C531FE" w:rsidRDefault="00C53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55FC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8E8F8D9" wp14:editId="3C9F5B9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C0"/>
    <w:rsid w:val="00030210"/>
    <w:rsid w:val="00055E39"/>
    <w:rsid w:val="000F7F83"/>
    <w:rsid w:val="00122101"/>
    <w:rsid w:val="00176E0E"/>
    <w:rsid w:val="001E7FAB"/>
    <w:rsid w:val="002047CF"/>
    <w:rsid w:val="002322EE"/>
    <w:rsid w:val="003759D5"/>
    <w:rsid w:val="004348DB"/>
    <w:rsid w:val="00456075"/>
    <w:rsid w:val="004A32DB"/>
    <w:rsid w:val="004D0417"/>
    <w:rsid w:val="004E4F93"/>
    <w:rsid w:val="005072C0"/>
    <w:rsid w:val="00523FC9"/>
    <w:rsid w:val="0055027E"/>
    <w:rsid w:val="0056168B"/>
    <w:rsid w:val="005D1172"/>
    <w:rsid w:val="00657398"/>
    <w:rsid w:val="006931A0"/>
    <w:rsid w:val="00727D7C"/>
    <w:rsid w:val="00746B4B"/>
    <w:rsid w:val="00752D02"/>
    <w:rsid w:val="00773384"/>
    <w:rsid w:val="00777208"/>
    <w:rsid w:val="007947FB"/>
    <w:rsid w:val="008A188C"/>
    <w:rsid w:val="008B751D"/>
    <w:rsid w:val="00974750"/>
    <w:rsid w:val="009E648F"/>
    <w:rsid w:val="00AF1661"/>
    <w:rsid w:val="00C03592"/>
    <w:rsid w:val="00C12F66"/>
    <w:rsid w:val="00C473D7"/>
    <w:rsid w:val="00C531FE"/>
    <w:rsid w:val="00C559BD"/>
    <w:rsid w:val="00C90EC1"/>
    <w:rsid w:val="00D20E6A"/>
    <w:rsid w:val="00E20FBD"/>
    <w:rsid w:val="00E34BBB"/>
    <w:rsid w:val="00E40CB1"/>
    <w:rsid w:val="00E93D00"/>
    <w:rsid w:val="00E97DFD"/>
    <w:rsid w:val="00EE677F"/>
    <w:rsid w:val="00F00379"/>
    <w:rsid w:val="00F26894"/>
    <w:rsid w:val="00F46708"/>
    <w:rsid w:val="00F81FB9"/>
    <w:rsid w:val="00FB04AF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2065483"/>
  <w15:chartTrackingRefBased/>
  <w15:docId w15:val="{2B8AEE80-941F-49FC-9553-0614F031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ai\Nunavut%20Impact%20Review%20Board\IAO-SIAO%20Onboarding%20and%20Training%20-%20Documents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4" ma:contentTypeDescription="Create a new document." ma:contentTypeScope="" ma:versionID="06c0fea78c1f5c1574b1150ac49df05c">
  <xsd:schema xmlns:xsd="http://www.w3.org/2001/XMLSchema" xmlns:xs="http://www.w3.org/2001/XMLSchema" xmlns:p="http://schemas.microsoft.com/office/2006/metadata/properties" xmlns:ns2="b9c88354-d651-4965-aa6a-29dbba49a548" targetNamespace="http://schemas.microsoft.com/office/2006/metadata/properties" ma:root="true" ma:fieldsID="34426fe8586fb6354ca884502277096b" ns2:_="">
    <xsd:import namespace="b9c88354-d651-4965-aa6a-29dbba49a5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A4217-949C-4D15-AB4D-DB5A476D4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82E210-F41B-4DA7-AA2C-6DD751D8A6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68539-0BD7-41E9-9B98-12E02A41FA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201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Leila Cai</dc:creator>
  <cp:keywords/>
  <cp:lastModifiedBy>Cassel Kapolak</cp:lastModifiedBy>
  <cp:revision>10</cp:revision>
  <cp:lastPrinted>2005-06-16T19:24:00Z</cp:lastPrinted>
  <dcterms:created xsi:type="dcterms:W3CDTF">2024-11-13T21:18:00Z</dcterms:created>
  <dcterms:modified xsi:type="dcterms:W3CDTF">2024-11-18T18:14:00Z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</Properties>
</file>