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944FD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1B884FE4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576D9739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224F5BCC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3724F5C7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59815EC6" w14:textId="6F715E80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  <w:r w:rsidR="00F874E0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531DBE93" w14:textId="0FB282E5" w:rsidR="00E97DFD" w:rsidRPr="004E4F93" w:rsidRDefault="00F874E0" w:rsidP="00456075">
            <w:pPr>
              <w:rPr>
                <w:b/>
                <w:sz w:val="22"/>
                <w:szCs w:val="22"/>
              </w:rPr>
            </w:pPr>
            <w:r w:rsidRPr="00F874E0">
              <w:rPr>
                <w:b/>
                <w:sz w:val="22"/>
                <w:szCs w:val="22"/>
              </w:rPr>
              <w:t>Renewal and Amendment of the Municipality of Resolute Bay Solid Waste Facility Water License #3BM-RES 2025</w:t>
            </w:r>
          </w:p>
        </w:tc>
      </w:tr>
      <w:tr w:rsidR="00E97DFD" w:rsidRPr="004E4F93" w14:paraId="3E7CF726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1FF5AE1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2F252158" w14:textId="03A6C0BC" w:rsidR="00E97DFD" w:rsidRPr="004E4F93" w:rsidRDefault="00F874E0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Government of Nunavut 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5B3F9B43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5B223FE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4BFA4541" w14:textId="7FB75E96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Qikiqtani </w:t>
            </w:r>
            <w:r w:rsidR="00F874E0">
              <w:rPr>
                <w:b/>
                <w:sz w:val="22"/>
                <w:szCs w:val="22"/>
              </w:rPr>
              <w:t>(</w:t>
            </w:r>
            <w:r w:rsidRPr="004E4F93">
              <w:rPr>
                <w:b/>
                <w:sz w:val="22"/>
                <w:szCs w:val="22"/>
              </w:rPr>
              <w:t>North Baffin Region</w:t>
            </w:r>
            <w:r w:rsidR="00F874E0">
              <w:rPr>
                <w:b/>
                <w:sz w:val="22"/>
                <w:szCs w:val="22"/>
              </w:rPr>
              <w:t>)</w:t>
            </w:r>
          </w:p>
        </w:tc>
      </w:tr>
      <w:tr w:rsidR="00E97DFD" w:rsidRPr="004E4F93" w14:paraId="438A18DD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3234529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1C50A733" w14:textId="6C7F36BA" w:rsidR="00E97DFD" w:rsidRPr="004E4F93" w:rsidRDefault="007A192F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October 31, 2025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5D2B022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55FF7075" w14:textId="6E608FB4" w:rsidR="00E97DFD" w:rsidRPr="004E4F93" w:rsidRDefault="007A192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24XN043</w:t>
            </w:r>
          </w:p>
        </w:tc>
      </w:tr>
      <w:tr w:rsidR="00E97DFD" w:rsidRPr="004E4F93" w14:paraId="2E5DE875" w14:textId="77777777">
        <w:tc>
          <w:tcPr>
            <w:tcW w:w="9576" w:type="dxa"/>
            <w:gridSpan w:val="16"/>
            <w:tcBorders>
              <w:top w:val="nil"/>
            </w:tcBorders>
          </w:tcPr>
          <w:p w14:paraId="23E8A064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7C5BFF95" w14:textId="77777777">
        <w:tc>
          <w:tcPr>
            <w:tcW w:w="9576" w:type="dxa"/>
            <w:gridSpan w:val="16"/>
          </w:tcPr>
          <w:p w14:paraId="63AB98F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4917E1A5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34384D56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6EFBA04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46409AE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3784A64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76EAE6D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2CA8025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446F34F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794F2A9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6D21B44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410ED8E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1A3AAD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EDD2E2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63F7AE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C38C420" w14:textId="77777777">
        <w:tc>
          <w:tcPr>
            <w:tcW w:w="9576" w:type="dxa"/>
            <w:gridSpan w:val="16"/>
          </w:tcPr>
          <w:p w14:paraId="7068F28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052D51E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6ABE68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BB8B50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806509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54DC85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40B2FE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426BA2C" w14:textId="77777777">
        <w:tc>
          <w:tcPr>
            <w:tcW w:w="9576" w:type="dxa"/>
            <w:gridSpan w:val="16"/>
          </w:tcPr>
          <w:p w14:paraId="18C8BCFE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68072D0B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7CC65E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76D09A1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D175BB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4E8F1FD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3CC10E6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5551D51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3F68A72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CE0535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60319BD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67984D2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D4ADA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7215D8D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4B2DC59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2796B9B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FFF2B3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6B2AE39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6769A0D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5A4C76E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E905C0A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4721F94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7D657FD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39E76EB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0327F6DB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357D4A" w14:textId="77777777" w:rsidR="0070663A" w:rsidRDefault="0070663A">
      <w:r>
        <w:separator/>
      </w:r>
    </w:p>
  </w:endnote>
  <w:endnote w:type="continuationSeparator" w:id="0">
    <w:p w14:paraId="18514122" w14:textId="77777777" w:rsidR="0070663A" w:rsidRDefault="00706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13DFC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100DC3AE" wp14:editId="7B18966A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794F6727" wp14:editId="76352CBD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1024C50" wp14:editId="00368A6F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769710E" wp14:editId="332310C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347CA0E" wp14:editId="541F6F86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3173BC7F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401326B5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D857E" w14:textId="77777777" w:rsidR="0070663A" w:rsidRDefault="0070663A">
      <w:r>
        <w:separator/>
      </w:r>
    </w:p>
  </w:footnote>
  <w:footnote w:type="continuationSeparator" w:id="0">
    <w:p w14:paraId="2C0E755F" w14:textId="77777777" w:rsidR="0070663A" w:rsidRDefault="007066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F3BDB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6F9C0DD0" wp14:editId="50CAD302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4E0"/>
    <w:rsid w:val="000F7F83"/>
    <w:rsid w:val="00176E0E"/>
    <w:rsid w:val="001E7FAB"/>
    <w:rsid w:val="002322EE"/>
    <w:rsid w:val="002806DA"/>
    <w:rsid w:val="003759D5"/>
    <w:rsid w:val="004348DB"/>
    <w:rsid w:val="00456075"/>
    <w:rsid w:val="004A32DB"/>
    <w:rsid w:val="004D0417"/>
    <w:rsid w:val="004E4F93"/>
    <w:rsid w:val="00523FC9"/>
    <w:rsid w:val="0055027E"/>
    <w:rsid w:val="00566AAF"/>
    <w:rsid w:val="005D1172"/>
    <w:rsid w:val="00657398"/>
    <w:rsid w:val="006931A0"/>
    <w:rsid w:val="0070663A"/>
    <w:rsid w:val="00727D7C"/>
    <w:rsid w:val="00746B4B"/>
    <w:rsid w:val="00752D02"/>
    <w:rsid w:val="00777208"/>
    <w:rsid w:val="007A192F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874E0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6D990B24"/>
  <w15:chartTrackingRefBased/>
  <w15:docId w15:val="{C8039C93-2780-493C-A708-5E184248D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creening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39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Francis Emingak</dc:creator>
  <cp:keywords>24XN043</cp:keywords>
  <cp:lastModifiedBy>Francis Emingak</cp:lastModifiedBy>
  <cp:revision>1</cp:revision>
  <cp:lastPrinted>2005-06-16T19:24:00Z</cp:lastPrinted>
  <dcterms:created xsi:type="dcterms:W3CDTF">2025-10-10T15:43:00Z</dcterms:created>
  <dcterms:modified xsi:type="dcterms:W3CDTF">2025-10-10T16:28:00Z</dcterms:modified>
</cp:coreProperties>
</file>