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AAD7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8DDD34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0FFEA5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4CEF73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36537D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2EF7F8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8FC5567" w14:textId="1C3EF6D7" w:rsidR="00E97DFD" w:rsidRPr="00DC51B7" w:rsidRDefault="001B5244" w:rsidP="00456075">
            <w:pPr>
              <w:rPr>
                <w:b/>
                <w:bCs/>
                <w:sz w:val="22"/>
                <w:szCs w:val="22"/>
              </w:rPr>
            </w:pPr>
            <w:r w:rsidRPr="00DC51B7">
              <w:rPr>
                <w:b/>
                <w:bCs/>
              </w:rPr>
              <w:t>Field Research Program for the Grays Bay Road and Port Project</w:t>
            </w:r>
          </w:p>
        </w:tc>
      </w:tr>
      <w:tr w:rsidR="00E97DFD" w:rsidRPr="004E4F93" w14:paraId="3185539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D1B403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97C52E7" w14:textId="0A5E2E1A" w:rsidR="00E97DFD" w:rsidRPr="00DC51B7" w:rsidRDefault="00C473D7" w:rsidP="001B5244">
            <w:pPr>
              <w:tabs>
                <w:tab w:val="left" w:pos="388"/>
                <w:tab w:val="left" w:pos="1095"/>
              </w:tabs>
              <w:rPr>
                <w:b/>
                <w:bCs/>
                <w:sz w:val="22"/>
                <w:szCs w:val="22"/>
              </w:rPr>
            </w:pPr>
            <w:r w:rsidRPr="00DC51B7">
              <w:rPr>
                <w:b/>
                <w:bCs/>
                <w:sz w:val="22"/>
                <w:szCs w:val="22"/>
              </w:rPr>
              <w:tab/>
            </w:r>
            <w:r w:rsidR="001B5244" w:rsidRPr="00DC51B7">
              <w:rPr>
                <w:b/>
                <w:bCs/>
              </w:rPr>
              <w:t>West Kitikmeot Resources Corp.</w:t>
            </w:r>
            <w:r w:rsidR="001B5244" w:rsidRPr="00DC51B7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33460E8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2E4A27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838BA0A" w14:textId="4AE437D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4E4F93" w14:paraId="54D4F79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1A8962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B963894" w14:textId="357FB9F9" w:rsidR="00E97DFD" w:rsidRPr="004E4F93" w:rsidRDefault="001B5244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January 22, 202</w:t>
            </w:r>
            <w:r w:rsidR="00DC51B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D0565C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31D4460" w14:textId="508976E2" w:rsidR="00E97DFD" w:rsidRPr="004E4F93" w:rsidRDefault="001B524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24YN049</w:t>
            </w:r>
          </w:p>
        </w:tc>
      </w:tr>
      <w:tr w:rsidR="00E97DFD" w:rsidRPr="004E4F93" w14:paraId="7393B57F" w14:textId="77777777">
        <w:tc>
          <w:tcPr>
            <w:tcW w:w="9576" w:type="dxa"/>
            <w:gridSpan w:val="16"/>
            <w:tcBorders>
              <w:top w:val="nil"/>
            </w:tcBorders>
          </w:tcPr>
          <w:p w14:paraId="092BE24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E20C32C" w14:textId="77777777">
        <w:tc>
          <w:tcPr>
            <w:tcW w:w="9576" w:type="dxa"/>
            <w:gridSpan w:val="16"/>
          </w:tcPr>
          <w:p w14:paraId="04A6B9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B33DB0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F673DD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6BB485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9D28A5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D1224E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C1F01C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C93B77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9F1FBF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35CF5C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04C7C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14771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D081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60364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B28250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DD65F79" w14:textId="77777777">
        <w:tc>
          <w:tcPr>
            <w:tcW w:w="9576" w:type="dxa"/>
            <w:gridSpan w:val="16"/>
          </w:tcPr>
          <w:p w14:paraId="29EC5C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B9557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B3ACF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3503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EE69D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3653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23DCB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163869" w14:textId="77777777">
        <w:tc>
          <w:tcPr>
            <w:tcW w:w="9576" w:type="dxa"/>
            <w:gridSpan w:val="16"/>
          </w:tcPr>
          <w:p w14:paraId="14197163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F1FA0E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B6DAC9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984014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32504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D3E3F7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E805D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77EEF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BA7CC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F54A8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C4546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617F85A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33593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5BFF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965259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860012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17E4C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9F52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B2780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568F4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67AABA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7F348FD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EAFBE1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71B790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3FFD0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B43FAF6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56D5A" w14:textId="77777777" w:rsidR="001B5244" w:rsidRDefault="001B5244">
      <w:r>
        <w:separator/>
      </w:r>
    </w:p>
  </w:endnote>
  <w:endnote w:type="continuationSeparator" w:id="0">
    <w:p w14:paraId="7A164121" w14:textId="77777777" w:rsidR="001B5244" w:rsidRDefault="001B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77E3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69A0970" wp14:editId="4E68EBD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A2DB037" wp14:editId="35CDFE8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AAA64FF" wp14:editId="35F1705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A6E9990" wp14:editId="5005DD6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C0B0206" wp14:editId="1D59589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E72D22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5F54D3A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B5E6F" w14:textId="77777777" w:rsidR="001B5244" w:rsidRDefault="001B5244">
      <w:r>
        <w:separator/>
      </w:r>
    </w:p>
  </w:footnote>
  <w:footnote w:type="continuationSeparator" w:id="0">
    <w:p w14:paraId="602CCE5A" w14:textId="77777777" w:rsidR="001B5244" w:rsidRDefault="001B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DE7D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DA15370" wp14:editId="210ACE5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44"/>
    <w:rsid w:val="000F7F83"/>
    <w:rsid w:val="00176E0E"/>
    <w:rsid w:val="001B5244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52280"/>
    <w:rsid w:val="008A188C"/>
    <w:rsid w:val="008B751D"/>
    <w:rsid w:val="00974750"/>
    <w:rsid w:val="00AF1661"/>
    <w:rsid w:val="00B11DBE"/>
    <w:rsid w:val="00C03592"/>
    <w:rsid w:val="00C473D7"/>
    <w:rsid w:val="00C559BD"/>
    <w:rsid w:val="00C90EC1"/>
    <w:rsid w:val="00D20E6A"/>
    <w:rsid w:val="00DC51B7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4399090"/>
  <w15:chartTrackingRefBased/>
  <w15:docId w15:val="{A5306DBD-BE08-4146-8C7A-F79E97405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202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24YN049</cp:keywords>
  <cp:lastModifiedBy>Cassel Kapolak</cp:lastModifiedBy>
  <cp:revision>2</cp:revision>
  <cp:lastPrinted>2005-06-16T19:24:00Z</cp:lastPrinted>
  <dcterms:created xsi:type="dcterms:W3CDTF">2024-12-16T20:21:00Z</dcterms:created>
  <dcterms:modified xsi:type="dcterms:W3CDTF">2024-12-16T21:32:00Z</dcterms:modified>
</cp:coreProperties>
</file>