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4333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CCC906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ECCAE2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D42469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991B39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29A033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9793277" w14:textId="2379D081" w:rsidR="00E97DFD" w:rsidRPr="004E4F93" w:rsidRDefault="00AE6FA3" w:rsidP="00456075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Taloyoak</w:t>
            </w:r>
            <w:proofErr w:type="spellEnd"/>
            <w:r>
              <w:rPr>
                <w:b/>
                <w:sz w:val="22"/>
                <w:szCs w:val="22"/>
              </w:rPr>
              <w:t xml:space="preserve"> Sealift Improvement</w:t>
            </w:r>
          </w:p>
        </w:tc>
      </w:tr>
      <w:tr w:rsidR="00E97DFD" w:rsidRPr="004E4F93" w14:paraId="5865E39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5A419E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38174AD" w14:textId="67FFF43F" w:rsidR="00E97DFD" w:rsidRPr="004E4F93" w:rsidRDefault="00AE6FA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EXP Services Inc. on behalf of the Community and Government Services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5428DC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7D81FE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94C7573" w14:textId="67B7F04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  <w:r w:rsidR="00AE6FA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60DE9651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545CC5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1BCA5D4" w14:textId="01478A4C" w:rsidR="00E97DFD" w:rsidRPr="004E4F93" w:rsidRDefault="00AE6FA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6</w:t>
            </w:r>
            <w:r w:rsidRPr="00AE6FA3">
              <w:rPr>
                <w:b/>
                <w:sz w:val="22"/>
                <w:szCs w:val="22"/>
                <w:vertAlign w:val="superscript"/>
              </w:rPr>
              <w:t>th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D32A4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AE79226" w14:textId="7C036182" w:rsidR="00E97DFD" w:rsidRPr="004E4F93" w:rsidRDefault="00AE6F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24XN055</w:t>
            </w:r>
          </w:p>
        </w:tc>
      </w:tr>
      <w:tr w:rsidR="00E97DFD" w:rsidRPr="004E4F93" w14:paraId="78A79570" w14:textId="77777777">
        <w:tc>
          <w:tcPr>
            <w:tcW w:w="9576" w:type="dxa"/>
            <w:gridSpan w:val="16"/>
            <w:tcBorders>
              <w:top w:val="nil"/>
            </w:tcBorders>
          </w:tcPr>
          <w:p w14:paraId="56398B7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67511E8" w14:textId="77777777">
        <w:tc>
          <w:tcPr>
            <w:tcW w:w="9576" w:type="dxa"/>
            <w:gridSpan w:val="16"/>
          </w:tcPr>
          <w:p w14:paraId="501CE1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F096FC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812E4C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7DFE0A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2B9C37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B8C04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5A4912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561FF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B93CC6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014A1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27AB9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91995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8F7D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C3746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549F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819FD2" w14:textId="77777777">
        <w:tc>
          <w:tcPr>
            <w:tcW w:w="9576" w:type="dxa"/>
            <w:gridSpan w:val="16"/>
          </w:tcPr>
          <w:p w14:paraId="143CCE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BB950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610C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3AA3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906B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74F6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10546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ED9AEA" w14:textId="77777777">
        <w:tc>
          <w:tcPr>
            <w:tcW w:w="9576" w:type="dxa"/>
            <w:gridSpan w:val="16"/>
          </w:tcPr>
          <w:p w14:paraId="76DD16E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AC5618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13C6E5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660B1D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93DA4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29A6B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1D7CB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75CD4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F40F1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982C3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816C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7A1D9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E4531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9BD7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8980D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C5D5B0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99515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CF1C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391B0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71DD3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E43D6E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8983C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3D31B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4D8985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459A7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C924A5B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A119B" w14:textId="77777777" w:rsidR="00AE6FA3" w:rsidRDefault="00AE6FA3">
      <w:r>
        <w:separator/>
      </w:r>
    </w:p>
  </w:endnote>
  <w:endnote w:type="continuationSeparator" w:id="0">
    <w:p w14:paraId="408C62DC" w14:textId="77777777" w:rsidR="00AE6FA3" w:rsidRDefault="00AE6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806C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7ACC70B" wp14:editId="0A5CA5A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F4C8590" wp14:editId="55ACA32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AFAFD35" wp14:editId="69D0BA6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78B4388" wp14:editId="04AA6A8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C5D11B" wp14:editId="77F3A949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EF8285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12FEEE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37679" w14:textId="77777777" w:rsidR="00AE6FA3" w:rsidRDefault="00AE6FA3">
      <w:r>
        <w:separator/>
      </w:r>
    </w:p>
  </w:footnote>
  <w:footnote w:type="continuationSeparator" w:id="0">
    <w:p w14:paraId="0F5A51BE" w14:textId="77777777" w:rsidR="00AE6FA3" w:rsidRDefault="00AE6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EFC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D95B3D4" wp14:editId="3320AD8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FA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E6FA3"/>
    <w:rsid w:val="00AF1661"/>
    <w:rsid w:val="00C03592"/>
    <w:rsid w:val="00C473D7"/>
    <w:rsid w:val="00C559BD"/>
    <w:rsid w:val="00C90EC1"/>
    <w:rsid w:val="00D20E6A"/>
    <w:rsid w:val="00E20FBD"/>
    <w:rsid w:val="00E34BBB"/>
    <w:rsid w:val="00E552A7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6CF2BB7"/>
  <w15:chartTrackingRefBased/>
  <w15:docId w15:val="{C25BA5CE-1735-4628-B0E0-BC41EC815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ai\Nunavut%20Impact%20Review%20Board\IAO-SIAO%20Onboarding%20and%20Training%20-%20Documents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f7facc-39d0-4098-b6fb-00608c12789e" xsi:nil="true"/>
    <lcf76f155ced4ddcb4097134ff3c332f xmlns="489f367a-c2bf-4139-93fc-dea86239c913">
      <Terms xmlns="http://schemas.microsoft.com/office/infopath/2007/PartnerControls"/>
    </lcf76f155ced4ddcb4097134ff3c332f>
    <Stage xmlns="489f367a-c2bf-4139-93fc-dea86239c9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2D249098BF44883D6CD5D4493580D" ma:contentTypeVersion="13" ma:contentTypeDescription="Create a new document." ma:contentTypeScope="" ma:versionID="9f3af72fa1b7c39c6112d09003ce9501">
  <xsd:schema xmlns:xsd="http://www.w3.org/2001/XMLSchema" xmlns:xs="http://www.w3.org/2001/XMLSchema" xmlns:p="http://schemas.microsoft.com/office/2006/metadata/properties" xmlns:ns2="489f367a-c2bf-4139-93fc-dea86239c913" xmlns:ns3="42f7facc-39d0-4098-b6fb-00608c12789e" targetNamespace="http://schemas.microsoft.com/office/2006/metadata/properties" ma:root="true" ma:fieldsID="3230902adbf13275dc230a17b48df7df" ns2:_="" ns3:_="">
    <xsd:import namespace="489f367a-c2bf-4139-93fc-dea86239c913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Stag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f367a-c2bf-4139-93fc-dea86239c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Stage" ma:index="12" nillable="true" ma:displayName="Note" ma:format="Dropdown" ma:internalName="Stag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068539-0BD7-41E9-9B98-12E02A41FA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82E210-F41B-4DA7-AA2C-6DD751D8A6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9AC232-4DA0-4B33-9D22-026EC32F2B3A}"/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202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250317-24XN055-English Comment Form-OT5E</dc:title>
  <dc:subject/>
  <dc:creator>Leila Cai</dc:creator>
  <cp:keywords>24XN055</cp:keywords>
  <cp:lastModifiedBy>Leila Cai</cp:lastModifiedBy>
  <cp:revision>1</cp:revision>
  <cp:lastPrinted>2005-06-16T19:24:00Z</cp:lastPrinted>
  <dcterms:created xsi:type="dcterms:W3CDTF">2025-03-17T20:49:00Z</dcterms:created>
  <dcterms:modified xsi:type="dcterms:W3CDTF">2025-03-17T20:51:00Z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0x010100DB92D249098BF44883D6CD5D4493580D</vt:lpwstr>
  </property>
</Properties>
</file>