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C3FC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526885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24A029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C516A03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137"/>
        <w:gridCol w:w="853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A50BE76" w14:textId="77777777" w:rsidTr="00BF293D">
        <w:trPr>
          <w:cantSplit/>
        </w:trPr>
        <w:tc>
          <w:tcPr>
            <w:tcW w:w="2405" w:type="dxa"/>
            <w:gridSpan w:val="6"/>
            <w:tcBorders>
              <w:bottom w:val="nil"/>
              <w:right w:val="nil"/>
            </w:tcBorders>
          </w:tcPr>
          <w:p w14:paraId="5A5CE02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7171" w:type="dxa"/>
            <w:gridSpan w:val="10"/>
            <w:tcBorders>
              <w:left w:val="nil"/>
            </w:tcBorders>
          </w:tcPr>
          <w:p w14:paraId="38107477" w14:textId="01AE01F7" w:rsidR="00E97DFD" w:rsidRPr="004E4F93" w:rsidRDefault="00BF293D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Qikiqtait Marine Protected Area by Ministerial Order</w:t>
            </w:r>
          </w:p>
        </w:tc>
      </w:tr>
      <w:tr w:rsidR="00E97DFD" w:rsidRPr="004E4F93" w14:paraId="53834331" w14:textId="77777777" w:rsidTr="00BF293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6A7AEC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9E8D013" w14:textId="4044EA0C" w:rsidR="00E97DFD" w:rsidRPr="004E4F93" w:rsidRDefault="00BF293D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Fisheries and Oceans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245DA9B" w14:textId="77777777" w:rsidTr="00BF293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DB583E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792B565" w14:textId="60DA3876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</w:t>
            </w:r>
            <w:r w:rsidR="00BF293D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</w:t>
            </w:r>
            <w:r w:rsidR="00BF293D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02FAB033" w14:textId="77777777" w:rsidTr="00BF293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CE029E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EB4423C" w14:textId="320D742A" w:rsidR="00E97DFD" w:rsidRPr="004E4F93" w:rsidRDefault="009015E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January 27,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45DD4E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EBEA632" w14:textId="6BF0A5D8" w:rsidR="00E97DFD" w:rsidRPr="004E4F93" w:rsidRDefault="009015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24VN053</w:t>
            </w:r>
          </w:p>
        </w:tc>
      </w:tr>
      <w:tr w:rsidR="00E97DFD" w:rsidRPr="004E4F93" w14:paraId="2E56E1CB" w14:textId="77777777" w:rsidTr="00BF293D">
        <w:tc>
          <w:tcPr>
            <w:tcW w:w="9576" w:type="dxa"/>
            <w:gridSpan w:val="16"/>
            <w:tcBorders>
              <w:top w:val="nil"/>
            </w:tcBorders>
          </w:tcPr>
          <w:p w14:paraId="6646347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B75EF8A" w14:textId="77777777" w:rsidTr="00BF293D">
        <w:tc>
          <w:tcPr>
            <w:tcW w:w="9576" w:type="dxa"/>
            <w:gridSpan w:val="16"/>
          </w:tcPr>
          <w:p w14:paraId="5620F4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9451EF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BC2E7A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F3D519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E703E4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31353E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786EB2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DF946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2F0855D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DD133F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DC2E9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97A9B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B255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80FE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B3B6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041E082" w14:textId="77777777" w:rsidTr="00BF293D">
        <w:tc>
          <w:tcPr>
            <w:tcW w:w="9576" w:type="dxa"/>
            <w:gridSpan w:val="16"/>
          </w:tcPr>
          <w:p w14:paraId="46733F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E4B64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D4C59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234F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A3A5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01133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74BC1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4E3F77" w14:textId="77777777" w:rsidTr="00BF293D">
        <w:tc>
          <w:tcPr>
            <w:tcW w:w="9576" w:type="dxa"/>
            <w:gridSpan w:val="16"/>
          </w:tcPr>
          <w:p w14:paraId="0A4ECBC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BEC17A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54991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781FA5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06EE1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CC22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2F9E05" w14:textId="77777777" w:rsidTr="00BF293D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6E5AC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41B206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FB7F4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240DB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72817D6" w14:textId="77777777" w:rsidTr="00BF293D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ECDEC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8A2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985D5A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E62962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B2D7F63" w14:textId="77777777" w:rsidTr="00BF293D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273E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48C82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D6A0E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8CE3E0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D13C93" w14:textId="77777777" w:rsidTr="00BF293D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B7CB65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A6BABA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1FA4F82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40D9AA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8DBBB" w14:textId="77777777" w:rsidR="00A13758" w:rsidRDefault="00A13758">
      <w:r>
        <w:separator/>
      </w:r>
    </w:p>
  </w:endnote>
  <w:endnote w:type="continuationSeparator" w:id="0">
    <w:p w14:paraId="0D89EADE" w14:textId="77777777" w:rsidR="00A13758" w:rsidRDefault="00A1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A8E0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0566072" wp14:editId="5CBEA0C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82B9278" wp14:editId="5A9ECFB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992D228" wp14:editId="309510F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1B9862F" wp14:editId="255DB5D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15706B" wp14:editId="2C8669A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538019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0A2675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3C3D2" w14:textId="77777777" w:rsidR="00A13758" w:rsidRDefault="00A13758">
      <w:r>
        <w:separator/>
      </w:r>
    </w:p>
  </w:footnote>
  <w:footnote w:type="continuationSeparator" w:id="0">
    <w:p w14:paraId="67AEE095" w14:textId="77777777" w:rsidR="00A13758" w:rsidRDefault="00A13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FA53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C0416C7" wp14:editId="73EAC36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758"/>
    <w:rsid w:val="0000059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015E9"/>
    <w:rsid w:val="00974750"/>
    <w:rsid w:val="00A13758"/>
    <w:rsid w:val="00AF1661"/>
    <w:rsid w:val="00BF293D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ADD6FB1"/>
  <w15:chartTrackingRefBased/>
  <w15:docId w15:val="{157BDB8C-6287-4473-8165-C4866A72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ai\Nunavut%20Impact%20Review%20Board\Marine%20Protected%20Areas%20Screenings%20-%20Documents\INTERNAL\24VN053-DFO-Qikiqtait%20Marine%20Protected%20Area-INT\04-DRAFT%20DOCUMENTS\250106-24VN053-English%20Comment%20Form-OT5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65581360E2141AC3F6B008EA62096" ma:contentTypeVersion="11" ma:contentTypeDescription="Create a new document." ma:contentTypeScope="" ma:versionID="d6cdf009af86720b698cabffb61ae443">
  <xsd:schema xmlns:xsd="http://www.w3.org/2001/XMLSchema" xmlns:xs="http://www.w3.org/2001/XMLSchema" xmlns:p="http://schemas.microsoft.com/office/2006/metadata/properties" xmlns:ns2="b9c88354-d651-4965-aa6a-29dbba49a548" xmlns:ns3="bb55ddac-449f-428d-a264-d083dc22b79b" targetNamespace="http://schemas.microsoft.com/office/2006/metadata/properties" ma:root="true" ma:fieldsID="f1f49f26ea98a023cc22815dfd2198cf" ns2:_="" ns3:_="">
    <xsd:import namespace="b9c88354-d651-4965-aa6a-29dbba49a548"/>
    <xsd:import namespace="bb55ddac-449f-428d-a264-d083dc22b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88354-d651-4965-aa6a-29dbba49a5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5ddac-449f-428d-a264-d083dc22b79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b33386-9afe-462e-9b45-c2fc16c83685}" ma:internalName="TaxCatchAll" ma:showField="CatchAllData" ma:web="bb55ddac-449f-428d-a264-d083dc22b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55ddac-449f-428d-a264-d083dc22b79b" xsi:nil="true"/>
    <lcf76f155ced4ddcb4097134ff3c332f xmlns="b9c88354-d651-4965-aa6a-29dbba49a54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975BD-005A-44D2-BCE1-515DB5630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c88354-d651-4965-aa6a-29dbba49a548"/>
    <ds:schemaRef ds:uri="bb55ddac-449f-428d-a264-d083dc22b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068539-0BD7-41E9-9B98-12E02A41FA24}">
  <ds:schemaRefs>
    <ds:schemaRef ds:uri="http://schemas.microsoft.com/office/2006/metadata/properties"/>
    <ds:schemaRef ds:uri="http://schemas.microsoft.com/office/infopath/2007/PartnerControls"/>
    <ds:schemaRef ds:uri="bb55ddac-449f-428d-a264-d083dc22b79b"/>
    <ds:schemaRef ds:uri="b9c88354-d651-4965-aa6a-29dbba49a548"/>
  </ds:schemaRefs>
</ds:datastoreItem>
</file>

<file path=customXml/itemProps3.xml><?xml version="1.0" encoding="utf-8"?>
<ds:datastoreItem xmlns:ds="http://schemas.openxmlformats.org/officeDocument/2006/customXml" ds:itemID="{AE82E210-F41B-4DA7-AA2C-6DD751D8A6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250106-24VN053-English Comment Form-OT5E</Template>
  <TotalTime>2</TotalTime>
  <Pages>1</Pages>
  <Words>201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250106-24VN053-English Comment Form</dc:title>
  <dc:subject/>
  <dc:creator>Leila Cai</dc:creator>
  <cp:keywords>24VN053</cp:keywords>
  <cp:lastModifiedBy>Leila Cai</cp:lastModifiedBy>
  <cp:revision>3</cp:revision>
  <cp:lastPrinted>2005-06-16T19:24:00Z</cp:lastPrinted>
  <dcterms:created xsi:type="dcterms:W3CDTF">2025-01-06T18:09:00Z</dcterms:created>
  <dcterms:modified xsi:type="dcterms:W3CDTF">2025-01-06T18:11:00Z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0x01010089C65581360E2141AC3F6B008EA62096</vt:lpwstr>
  </property>
  <property fmtid="{D5CDD505-2E9C-101B-9397-08002B2CF9AE}" pid="3" name="MediaServiceImageTags">
    <vt:lpwstr/>
  </property>
</Properties>
</file>