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04DD2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4F61B07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07795B1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6B658FA" w14:textId="77777777"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706B7B" w:rsidRPr="004E4F93" w14:paraId="5585F49F" w14:textId="77777777" w:rsidTr="00706B7B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2C805912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Project Proposal 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52E5D0BE" w14:textId="5EFB393B" w:rsidR="00706B7B" w:rsidRPr="00706B7B" w:rsidRDefault="00706B7B" w:rsidP="00706B7B">
            <w:pPr>
              <w:rPr>
                <w:b/>
                <w:sz w:val="22"/>
                <w:szCs w:val="22"/>
              </w:rPr>
            </w:pPr>
            <w:r w:rsidRPr="00706B7B">
              <w:rPr>
                <w:sz w:val="22"/>
                <w:szCs w:val="22"/>
              </w:rPr>
              <w:t>Kugaaruk Sealift Improvement Project</w:t>
            </w:r>
          </w:p>
        </w:tc>
      </w:tr>
      <w:tr w:rsidR="00706B7B" w:rsidRPr="004E4F93" w14:paraId="00D491FA" w14:textId="77777777" w:rsidTr="00706B7B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0F064B4F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7F83DD7A" w14:textId="35E5A339" w:rsidR="00706B7B" w:rsidRPr="004E4F93" w:rsidRDefault="00706B7B" w:rsidP="00706B7B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Tetra Tech Inc.</w:t>
            </w:r>
            <w:r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706B7B" w:rsidRPr="004E4F93" w14:paraId="278719DE" w14:textId="77777777" w:rsidTr="00706B7B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5F0D2A6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2CE184D" w14:textId="7500BAD8" w:rsidR="00706B7B" w:rsidRPr="004E4F93" w:rsidRDefault="00706B7B" w:rsidP="00706B7B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Kitikmeot</w:t>
            </w:r>
          </w:p>
        </w:tc>
      </w:tr>
      <w:tr w:rsidR="00706B7B" w:rsidRPr="004E4F93" w14:paraId="0ADAA901" w14:textId="77777777" w:rsidTr="00706B7B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04F80F9A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B7B3208" w14:textId="532A9B0B" w:rsidR="00706B7B" w:rsidRPr="004E4F93" w:rsidRDefault="00706B7B" w:rsidP="00706B7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January 24,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03B2165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777CD3EA" w14:textId="74496BAB" w:rsidR="00706B7B" w:rsidRPr="004E4F93" w:rsidRDefault="00706B7B" w:rsidP="00706B7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24XN057</w:t>
            </w:r>
          </w:p>
        </w:tc>
      </w:tr>
      <w:tr w:rsidR="00706B7B" w:rsidRPr="004E4F93" w14:paraId="642AFCA3" w14:textId="77777777" w:rsidTr="00706B7B">
        <w:tc>
          <w:tcPr>
            <w:tcW w:w="9576" w:type="dxa"/>
            <w:gridSpan w:val="16"/>
            <w:tcBorders>
              <w:top w:val="nil"/>
            </w:tcBorders>
          </w:tcPr>
          <w:p w14:paraId="019249EF" w14:textId="77777777" w:rsidR="00706B7B" w:rsidRPr="004E4F93" w:rsidRDefault="00706B7B" w:rsidP="00706B7B">
            <w:pPr>
              <w:rPr>
                <w:sz w:val="22"/>
                <w:szCs w:val="22"/>
              </w:rPr>
            </w:pPr>
          </w:p>
        </w:tc>
      </w:tr>
      <w:tr w:rsidR="00706B7B" w:rsidRPr="004E4F93" w14:paraId="4FEC784A" w14:textId="77777777" w:rsidTr="00706B7B">
        <w:tc>
          <w:tcPr>
            <w:tcW w:w="9576" w:type="dxa"/>
            <w:gridSpan w:val="16"/>
          </w:tcPr>
          <w:p w14:paraId="602AD680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6673D745" w14:textId="77777777" w:rsidR="00706B7B" w:rsidRPr="004E4F93" w:rsidRDefault="00706B7B" w:rsidP="00706B7B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5166C0E" w14:textId="77777777" w:rsidR="00706B7B" w:rsidRPr="004E4F93" w:rsidRDefault="00706B7B" w:rsidP="00706B7B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83BFD79" w14:textId="77777777" w:rsidR="00706B7B" w:rsidRPr="004E4F93" w:rsidRDefault="00706B7B" w:rsidP="00706B7B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4077E120" w14:textId="77777777" w:rsidR="00706B7B" w:rsidRPr="004E4F93" w:rsidRDefault="00706B7B" w:rsidP="00706B7B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2045E1E" w14:textId="77777777" w:rsidR="00706B7B" w:rsidRPr="004E4F93" w:rsidRDefault="00706B7B" w:rsidP="00706B7B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C9B8868" w14:textId="77777777" w:rsidR="00706B7B" w:rsidRPr="004E4F93" w:rsidRDefault="00706B7B" w:rsidP="00706B7B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45CCB9A6" w14:textId="77777777" w:rsidR="00706B7B" w:rsidRPr="004E4F93" w:rsidRDefault="00706B7B" w:rsidP="00706B7B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59FAF42A" w14:textId="77777777" w:rsidR="00706B7B" w:rsidRPr="004E4F93" w:rsidRDefault="00706B7B" w:rsidP="00706B7B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B75C774" w14:textId="77777777" w:rsidR="00706B7B" w:rsidRPr="004E4F93" w:rsidRDefault="00706B7B" w:rsidP="00706B7B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40715899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760CCE8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</w:p>
          <w:p w14:paraId="37A1CCA1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</w:p>
          <w:p w14:paraId="553408FD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</w:p>
          <w:p w14:paraId="4849BD35" w14:textId="77777777" w:rsidR="00706B7B" w:rsidRPr="004E4F93" w:rsidRDefault="00706B7B" w:rsidP="00706B7B">
            <w:pPr>
              <w:rPr>
                <w:sz w:val="22"/>
                <w:szCs w:val="22"/>
              </w:rPr>
            </w:pPr>
          </w:p>
        </w:tc>
      </w:tr>
      <w:tr w:rsidR="00706B7B" w:rsidRPr="004E4F93" w14:paraId="4C5E4C32" w14:textId="77777777" w:rsidTr="00706B7B">
        <w:tc>
          <w:tcPr>
            <w:tcW w:w="9576" w:type="dxa"/>
            <w:gridSpan w:val="16"/>
          </w:tcPr>
          <w:p w14:paraId="3DCF8726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5D809598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</w:p>
          <w:p w14:paraId="28F7CB6D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</w:p>
          <w:p w14:paraId="4543DAF5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</w:p>
          <w:p w14:paraId="5733B1FC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</w:p>
          <w:p w14:paraId="753FE73C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</w:p>
          <w:p w14:paraId="2F96EF12" w14:textId="77777777" w:rsidR="00706B7B" w:rsidRPr="004E4F93" w:rsidRDefault="00706B7B" w:rsidP="00706B7B">
            <w:pPr>
              <w:rPr>
                <w:sz w:val="22"/>
                <w:szCs w:val="22"/>
              </w:rPr>
            </w:pPr>
          </w:p>
        </w:tc>
      </w:tr>
      <w:tr w:rsidR="00706B7B" w:rsidRPr="004E4F93" w14:paraId="55366D17" w14:textId="77777777" w:rsidTr="00706B7B">
        <w:tc>
          <w:tcPr>
            <w:tcW w:w="9576" w:type="dxa"/>
            <w:gridSpan w:val="16"/>
          </w:tcPr>
          <w:p w14:paraId="589DFF04" w14:textId="77777777" w:rsidR="00706B7B" w:rsidRPr="004E4F93" w:rsidRDefault="00706B7B" w:rsidP="00706B7B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04D2906" w14:textId="77777777" w:rsidR="00706B7B" w:rsidRPr="004E4F93" w:rsidRDefault="00706B7B" w:rsidP="00706B7B">
            <w:pPr>
              <w:rPr>
                <w:sz w:val="22"/>
                <w:szCs w:val="22"/>
              </w:rPr>
            </w:pPr>
          </w:p>
          <w:p w14:paraId="6B2BAC96" w14:textId="77777777" w:rsidR="00706B7B" w:rsidRPr="004E4F93" w:rsidRDefault="00706B7B" w:rsidP="00706B7B">
            <w:pPr>
              <w:rPr>
                <w:sz w:val="22"/>
                <w:szCs w:val="22"/>
              </w:rPr>
            </w:pPr>
          </w:p>
          <w:p w14:paraId="0588D56E" w14:textId="77777777" w:rsidR="00706B7B" w:rsidRPr="004E4F93" w:rsidRDefault="00706B7B" w:rsidP="00706B7B">
            <w:pPr>
              <w:rPr>
                <w:sz w:val="22"/>
                <w:szCs w:val="22"/>
              </w:rPr>
            </w:pPr>
          </w:p>
          <w:p w14:paraId="6D7095D4" w14:textId="77777777" w:rsidR="00706B7B" w:rsidRPr="004E4F93" w:rsidRDefault="00706B7B" w:rsidP="00706B7B">
            <w:pPr>
              <w:rPr>
                <w:sz w:val="22"/>
                <w:szCs w:val="22"/>
              </w:rPr>
            </w:pPr>
          </w:p>
          <w:p w14:paraId="1330E10D" w14:textId="77777777" w:rsidR="00706B7B" w:rsidRPr="004E4F93" w:rsidRDefault="00706B7B" w:rsidP="00706B7B">
            <w:pPr>
              <w:rPr>
                <w:sz w:val="22"/>
                <w:szCs w:val="22"/>
              </w:rPr>
            </w:pPr>
          </w:p>
        </w:tc>
      </w:tr>
      <w:tr w:rsidR="00706B7B" w:rsidRPr="004E4F93" w14:paraId="65F3BEDE" w14:textId="77777777" w:rsidTr="00706B7B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2403DC21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4320B07C" w14:textId="77777777" w:rsidR="00706B7B" w:rsidRPr="004E4F93" w:rsidRDefault="00706B7B" w:rsidP="00706B7B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81F5E5C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673DD0B" w14:textId="77777777" w:rsidR="00706B7B" w:rsidRPr="004E4F93" w:rsidRDefault="00706B7B" w:rsidP="00706B7B">
            <w:pPr>
              <w:rPr>
                <w:sz w:val="22"/>
                <w:szCs w:val="22"/>
              </w:rPr>
            </w:pPr>
          </w:p>
        </w:tc>
      </w:tr>
      <w:tr w:rsidR="00706B7B" w:rsidRPr="004E4F93" w14:paraId="01DD4892" w14:textId="77777777" w:rsidTr="00706B7B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2EE3C9D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983771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293ACD0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6597B56" w14:textId="77777777" w:rsidR="00706B7B" w:rsidRPr="004E4F93" w:rsidRDefault="00706B7B" w:rsidP="00706B7B">
            <w:pPr>
              <w:rPr>
                <w:sz w:val="22"/>
                <w:szCs w:val="22"/>
              </w:rPr>
            </w:pPr>
          </w:p>
        </w:tc>
      </w:tr>
      <w:tr w:rsidR="00706B7B" w:rsidRPr="004E4F93" w14:paraId="2F178B3A" w14:textId="77777777" w:rsidTr="00706B7B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35B09A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23C4DA31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51F356E7" w14:textId="77777777" w:rsidR="00706B7B" w:rsidRPr="004E4F93" w:rsidRDefault="00706B7B" w:rsidP="00706B7B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F59B23B" w14:textId="77777777" w:rsidR="00706B7B" w:rsidRPr="004E4F93" w:rsidRDefault="00706B7B" w:rsidP="00706B7B">
            <w:pPr>
              <w:rPr>
                <w:sz w:val="22"/>
                <w:szCs w:val="22"/>
              </w:rPr>
            </w:pPr>
          </w:p>
        </w:tc>
      </w:tr>
      <w:tr w:rsidR="00706B7B" w:rsidRPr="004E4F93" w14:paraId="2945B935" w14:textId="77777777" w:rsidTr="00706B7B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35450B69" w14:textId="77777777" w:rsidR="00706B7B" w:rsidRPr="004E4F93" w:rsidRDefault="00706B7B" w:rsidP="00706B7B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4D37EBB" w14:textId="77777777" w:rsidR="00706B7B" w:rsidRPr="004E4F93" w:rsidRDefault="00706B7B" w:rsidP="00706B7B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0B19FA1" w14:textId="77777777" w:rsidR="00706B7B" w:rsidRPr="004E4F93" w:rsidRDefault="00706B7B" w:rsidP="00706B7B">
            <w:pPr>
              <w:rPr>
                <w:sz w:val="22"/>
                <w:szCs w:val="22"/>
              </w:rPr>
            </w:pPr>
          </w:p>
        </w:tc>
      </w:tr>
    </w:tbl>
    <w:p w14:paraId="72DEF84C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457977" w14:textId="77777777" w:rsidR="00706B7B" w:rsidRDefault="00706B7B">
      <w:r>
        <w:separator/>
      </w:r>
    </w:p>
  </w:endnote>
  <w:endnote w:type="continuationSeparator" w:id="0">
    <w:p w14:paraId="1D887BC3" w14:textId="77777777" w:rsidR="00706B7B" w:rsidRDefault="00706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8B9128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474D93C" wp14:editId="21BEBB8C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D2DC127" wp14:editId="4F57C018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4714B22" wp14:editId="395C3F34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2F17E71" wp14:editId="258C72A5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816E342" wp14:editId="4119211C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84CAFEE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110615CE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4A533D" w14:textId="77777777" w:rsidR="00706B7B" w:rsidRDefault="00706B7B">
      <w:r>
        <w:separator/>
      </w:r>
    </w:p>
  </w:footnote>
  <w:footnote w:type="continuationSeparator" w:id="0">
    <w:p w14:paraId="1BA53F92" w14:textId="77777777" w:rsidR="00706B7B" w:rsidRDefault="00706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E6C8F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7C00940C" wp14:editId="3D3C7C2F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B7B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06B7B"/>
    <w:rsid w:val="00727D7C"/>
    <w:rsid w:val="00746B4B"/>
    <w:rsid w:val="00752D02"/>
    <w:rsid w:val="00777208"/>
    <w:rsid w:val="008A188C"/>
    <w:rsid w:val="008B751D"/>
    <w:rsid w:val="009733F7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413588BA"/>
  <w15:chartTrackingRefBased/>
  <w15:docId w15:val="{4355E4DA-A044-44D3-9AA1-95A593250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194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24XN057</cp:keywords>
  <cp:lastModifiedBy>Francis Emingak</cp:lastModifiedBy>
  <cp:revision>1</cp:revision>
  <cp:lastPrinted>2005-06-16T19:24:00Z</cp:lastPrinted>
  <dcterms:created xsi:type="dcterms:W3CDTF">2024-12-17T22:46:00Z</dcterms:created>
  <dcterms:modified xsi:type="dcterms:W3CDTF">2024-12-17T22:48:00Z</dcterms:modified>
</cp:coreProperties>
</file>