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1E191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BD732B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9C19BC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382007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319F1A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D582FD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B3032CE" w14:textId="3FC29D2F" w:rsidR="00E97DFD" w:rsidRPr="004E4F93" w:rsidRDefault="00E146CB" w:rsidP="00456075">
            <w:pPr>
              <w:rPr>
                <w:b/>
                <w:sz w:val="22"/>
                <w:szCs w:val="22"/>
              </w:rPr>
            </w:pPr>
            <w:r w:rsidRPr="00E146CB">
              <w:rPr>
                <w:b/>
                <w:sz w:val="22"/>
                <w:szCs w:val="22"/>
              </w:rPr>
              <w:t>Amendment to Municipality of Grise Fiord Water Licence 3BM-GRI2025 – Solid Waste Facility</w:t>
            </w:r>
          </w:p>
        </w:tc>
      </w:tr>
      <w:tr w:rsidR="00E97DFD" w:rsidRPr="004E4F93" w14:paraId="0141E36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558BEB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899D9B6" w14:textId="4D087E40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E146CB"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4204286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7BE8AF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3E4F7D3" w14:textId="55EC41C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33957A8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48ECD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571C8FC" w14:textId="5A1E8731" w:rsidR="00E97DFD" w:rsidRPr="004E4F93" w:rsidRDefault="00E146C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16,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9384F0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03D87F4" w14:textId="0F8CA898" w:rsidR="00E97DFD" w:rsidRPr="004E4F93" w:rsidRDefault="00E146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25XN006</w:t>
            </w:r>
          </w:p>
        </w:tc>
      </w:tr>
      <w:tr w:rsidR="00E97DFD" w:rsidRPr="004E4F93" w14:paraId="181C5020" w14:textId="77777777">
        <w:tc>
          <w:tcPr>
            <w:tcW w:w="9576" w:type="dxa"/>
            <w:gridSpan w:val="16"/>
            <w:tcBorders>
              <w:top w:val="nil"/>
            </w:tcBorders>
          </w:tcPr>
          <w:p w14:paraId="088958B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26E83B0" w14:textId="77777777">
        <w:tc>
          <w:tcPr>
            <w:tcW w:w="9576" w:type="dxa"/>
            <w:gridSpan w:val="16"/>
          </w:tcPr>
          <w:p w14:paraId="113A9C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09612D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85D8E9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834BB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A0E07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73C93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9E93D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3EC86B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3F8476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6D769F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1083F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47CFD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0B14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0B28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2B1FC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AE9ABE" w14:textId="77777777">
        <w:tc>
          <w:tcPr>
            <w:tcW w:w="9576" w:type="dxa"/>
            <w:gridSpan w:val="16"/>
          </w:tcPr>
          <w:p w14:paraId="64BEB6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36B41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B74B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D848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6684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E5D3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E8EBE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8479DC" w14:textId="77777777">
        <w:tc>
          <w:tcPr>
            <w:tcW w:w="9576" w:type="dxa"/>
            <w:gridSpan w:val="16"/>
          </w:tcPr>
          <w:p w14:paraId="077329B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81512C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B7E0AF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77D28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D3E68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440658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68BBD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643CA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1B1329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5ED99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37DE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459E7C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FC31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F968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126BA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5DB97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FED90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1CF3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9B8BF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F9159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619D4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72C78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6D82E9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E8043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9A1CE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15CF15D" w14:textId="77777777" w:rsidR="00C90EC1" w:rsidRPr="00E146CB" w:rsidRDefault="00C90EC1" w:rsidP="00E20FBD">
      <w:pPr>
        <w:rPr>
          <w:sz w:val="16"/>
          <w:szCs w:val="16"/>
        </w:rPr>
      </w:pPr>
    </w:p>
    <w:sectPr w:rsidR="00C90EC1" w:rsidRPr="00E146CB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3E192" w14:textId="77777777" w:rsidR="00E146CB" w:rsidRDefault="00E146CB">
      <w:r>
        <w:separator/>
      </w:r>
    </w:p>
  </w:endnote>
  <w:endnote w:type="continuationSeparator" w:id="0">
    <w:p w14:paraId="054323A8" w14:textId="77777777" w:rsidR="00E146CB" w:rsidRDefault="00E1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C3EE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666DA70" wp14:editId="42D6D64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6E62DBD" wp14:editId="0775995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5890EE7" wp14:editId="360D7B6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43DCD5" wp14:editId="4C7BBCF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0DCEB6" wp14:editId="26BFFAA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8C6EB9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24872A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89298" w14:textId="77777777" w:rsidR="00E146CB" w:rsidRDefault="00E146CB">
      <w:r>
        <w:separator/>
      </w:r>
    </w:p>
  </w:footnote>
  <w:footnote w:type="continuationSeparator" w:id="0">
    <w:p w14:paraId="6BAA9EEF" w14:textId="77777777" w:rsidR="00E146CB" w:rsidRDefault="00E1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7D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A7FC545" wp14:editId="42BFE2A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C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06604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146CB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9419A59"/>
  <w15:chartTrackingRefBased/>
  <w15:docId w15:val="{9F62A576-2A8E-4AA3-98B0-832B6D18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205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250327-25XN006-English Comment Form-OT3E</dc:title>
  <dc:subject/>
  <dc:creator>Kelli Gillard</dc:creator>
  <cp:keywords>23XN006</cp:keywords>
  <cp:lastModifiedBy>Kelli Gillard</cp:lastModifiedBy>
  <cp:revision>1</cp:revision>
  <cp:lastPrinted>2005-06-16T19:24:00Z</cp:lastPrinted>
  <dcterms:created xsi:type="dcterms:W3CDTF">2025-03-27T01:36:00Z</dcterms:created>
  <dcterms:modified xsi:type="dcterms:W3CDTF">2025-03-27T01:38:00Z</dcterms:modified>
</cp:coreProperties>
</file>