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875485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26C230E2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02DA1B48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State">
        <w:smartTag w:uri="urn:schemas-microsoft-com:office:smarttags" w:element="plac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04555015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RPr="004E4F93" w14:paraId="6C64D060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57EDEE93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Project </w:t>
            </w:r>
            <w:r w:rsidR="00974750" w:rsidRPr="004E4F93">
              <w:rPr>
                <w:b/>
                <w:sz w:val="22"/>
                <w:szCs w:val="22"/>
              </w:rPr>
              <w:t xml:space="preserve">Proposal </w:t>
            </w:r>
            <w:r w:rsidRPr="004E4F93">
              <w:rPr>
                <w:b/>
                <w:sz w:val="22"/>
                <w:szCs w:val="22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5DE67008" w14:textId="202FB200" w:rsidR="00E97DFD" w:rsidRPr="004E4F93" w:rsidRDefault="00374A6D" w:rsidP="00456075">
            <w:pPr>
              <w:rPr>
                <w:b/>
                <w:sz w:val="22"/>
                <w:szCs w:val="22"/>
              </w:rPr>
            </w:pPr>
            <w:r w:rsidRPr="00C00F04">
              <w:t>Somerset Trough Project</w:t>
            </w:r>
          </w:p>
        </w:tc>
      </w:tr>
      <w:tr w:rsidR="00E97DFD" w:rsidRPr="004E4F93" w14:paraId="0D213889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729ADB2C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39D72131" w14:textId="1AB87632" w:rsidR="00E97DFD" w:rsidRPr="004E4F93" w:rsidRDefault="00C473D7" w:rsidP="00C03592">
            <w:pPr>
              <w:tabs>
                <w:tab w:val="left" w:pos="109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bCs/>
                <w:sz w:val="22"/>
                <w:szCs w:val="22"/>
              </w:rPr>
              <w:tab/>
            </w:r>
            <w:r w:rsidR="00374A6D" w:rsidRPr="00AC1C06">
              <w:t>Bronzite Exploration Corp.</w:t>
            </w:r>
          </w:p>
        </w:tc>
      </w:tr>
      <w:tr w:rsidR="00E97DFD" w:rsidRPr="004E4F93" w14:paraId="58C89F91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4E828A2E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00FBD936" w14:textId="449559C6" w:rsidR="00E97DFD" w:rsidRPr="004E4F93" w:rsidRDefault="00C473D7" w:rsidP="00C03592">
            <w:pPr>
              <w:tabs>
                <w:tab w:val="left" w:pos="124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ab/>
              <w:t>Qikiqtani (North Baffin Region</w:t>
            </w:r>
            <w:r w:rsidR="004A32DB" w:rsidRPr="004E4F93">
              <w:rPr>
                <w:b/>
                <w:sz w:val="22"/>
                <w:szCs w:val="22"/>
              </w:rPr>
              <w:t>)</w:t>
            </w:r>
          </w:p>
        </w:tc>
      </w:tr>
      <w:tr w:rsidR="00E97DFD" w:rsidRPr="004E4F93" w14:paraId="4AC9E5E7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239E6B4D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0F871DF3" w14:textId="77EDACC3" w:rsidR="00E97DFD" w:rsidRPr="004E4F93" w:rsidRDefault="00374A6D" w:rsidP="00C559B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April 14, 2025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4D94B6DD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5D380FFB" w14:textId="18F733EF" w:rsidR="00E97DFD" w:rsidRPr="004E4F93" w:rsidRDefault="00374A6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24EN005</w:t>
            </w:r>
          </w:p>
        </w:tc>
      </w:tr>
      <w:tr w:rsidR="00E97DFD" w:rsidRPr="004E4F93" w14:paraId="277CF99A" w14:textId="77777777">
        <w:tc>
          <w:tcPr>
            <w:tcW w:w="9576" w:type="dxa"/>
            <w:gridSpan w:val="16"/>
            <w:tcBorders>
              <w:top w:val="nil"/>
            </w:tcBorders>
          </w:tcPr>
          <w:p w14:paraId="3E85A0F7" w14:textId="77777777" w:rsidR="00E97DFD" w:rsidRPr="004E4F93" w:rsidRDefault="00E97DFD">
            <w:pPr>
              <w:rPr>
                <w:sz w:val="22"/>
                <w:szCs w:val="22"/>
              </w:rPr>
            </w:pPr>
          </w:p>
        </w:tc>
      </w:tr>
      <w:tr w:rsidR="00C90EC1" w:rsidRPr="004E4F93" w14:paraId="37E23A1C" w14:textId="77777777">
        <w:tc>
          <w:tcPr>
            <w:tcW w:w="9576" w:type="dxa"/>
            <w:gridSpan w:val="16"/>
          </w:tcPr>
          <w:p w14:paraId="0080429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5386824D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no concerns                                                              </w:t>
            </w:r>
            <w:r w:rsidRPr="004E4F93">
              <w:sym w:font="Symbol" w:char="F09E"/>
            </w:r>
            <w:r w:rsidRPr="004E4F93">
              <w:t xml:space="preserve"> traditional uses of land</w:t>
            </w:r>
          </w:p>
          <w:p w14:paraId="6A41A4B4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735885CC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2611DF58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16B1ECBE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42D3EA39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marine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56CD6532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other:____________________________________________</w:t>
            </w:r>
          </w:p>
          <w:p w14:paraId="20B01CDC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1F4FFAC4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5A53F8A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6278365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8CA004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87A492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4654A246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0B4BA620" w14:textId="77777777">
        <w:tc>
          <w:tcPr>
            <w:tcW w:w="9576" w:type="dxa"/>
            <w:gridSpan w:val="16"/>
          </w:tcPr>
          <w:p w14:paraId="7CDC267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Do you have any suggestions or recommendations for this application?</w:t>
            </w:r>
          </w:p>
          <w:p w14:paraId="24BCFC2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12211F4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1317707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5417EB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CA7D5E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DC64B83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12580B02" w14:textId="77777777">
        <w:tc>
          <w:tcPr>
            <w:tcW w:w="9576" w:type="dxa"/>
            <w:gridSpan w:val="16"/>
          </w:tcPr>
          <w:p w14:paraId="7030E2AD" w14:textId="77777777" w:rsidR="00C90EC1" w:rsidRPr="004E4F93" w:rsidRDefault="00C90EC1">
            <w:pPr>
              <w:pStyle w:val="Heading1"/>
              <w:rPr>
                <w:sz w:val="22"/>
                <w:szCs w:val="22"/>
              </w:rPr>
            </w:pPr>
            <w:r w:rsidRPr="004E4F93">
              <w:rPr>
                <w:sz w:val="22"/>
                <w:szCs w:val="22"/>
              </w:rPr>
              <w:t xml:space="preserve">Do you support the project proposal? Yes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sz w:val="22"/>
                <w:szCs w:val="22"/>
              </w:rPr>
              <w:t xml:space="preserve">   No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b w:val="0"/>
                <w:sz w:val="22"/>
                <w:szCs w:val="22"/>
              </w:rPr>
              <w:t xml:space="preserve">    </w:t>
            </w:r>
            <w:r w:rsidRPr="004E4F93">
              <w:rPr>
                <w:sz w:val="22"/>
                <w:szCs w:val="22"/>
              </w:rPr>
              <w:t>Any additional comments?</w:t>
            </w:r>
          </w:p>
          <w:p w14:paraId="1E750AE0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0B2EE8F4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21AB8740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4C7054FA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0C78D38A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01FEDA70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56AB1634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7C7FB7DB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4ABD4D2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B4505DD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38670374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290EA46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1C6A3B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2C849F1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76D7305B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352EEFC7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2FC3E4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01EEDC8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438FD92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00897A8C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20F350A5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64B1717F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065BF011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10156C95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</w:tbl>
    <w:p w14:paraId="31698C7B" w14:textId="77777777" w:rsidR="00C90EC1" w:rsidRDefault="00C90EC1" w:rsidP="00E20FBD"/>
    <w:sectPr w:rsidR="00C90EC1" w:rsidSect="00E20FBD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E916BE" w14:textId="77777777" w:rsidR="00374A6D" w:rsidRDefault="00374A6D">
      <w:r>
        <w:separator/>
      </w:r>
    </w:p>
  </w:endnote>
  <w:endnote w:type="continuationSeparator" w:id="0">
    <w:p w14:paraId="33585A15" w14:textId="77777777" w:rsidR="00374A6D" w:rsidRDefault="00374A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A05294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70BD08FE" wp14:editId="1F0EF4BB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1BCF7889" wp14:editId="014FE801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718425BC" wp14:editId="75A8800D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5C456789" wp14:editId="6DA1D380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743BC271" wp14:editId="339F6D73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058CBE80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>P.O. Box 1360, Cambridge Bay, NU  X0B 0C0</w:t>
    </w:r>
  </w:p>
  <w:p w14:paraId="0374F9F6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5E28E9" w14:textId="77777777" w:rsidR="00374A6D" w:rsidRDefault="00374A6D">
      <w:r>
        <w:separator/>
      </w:r>
    </w:p>
  </w:footnote>
  <w:footnote w:type="continuationSeparator" w:id="0">
    <w:p w14:paraId="0812D93A" w14:textId="77777777" w:rsidR="00374A6D" w:rsidRDefault="00374A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CD2EF4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3F4A4426" wp14:editId="1F25305C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4A6D"/>
    <w:rsid w:val="000F7F83"/>
    <w:rsid w:val="00176E0E"/>
    <w:rsid w:val="001E7FAB"/>
    <w:rsid w:val="002322EE"/>
    <w:rsid w:val="00374A6D"/>
    <w:rsid w:val="003759D5"/>
    <w:rsid w:val="004348DB"/>
    <w:rsid w:val="00456075"/>
    <w:rsid w:val="004A32DB"/>
    <w:rsid w:val="004D0417"/>
    <w:rsid w:val="004E4F93"/>
    <w:rsid w:val="00523FC9"/>
    <w:rsid w:val="0055027E"/>
    <w:rsid w:val="005D1172"/>
    <w:rsid w:val="0063764C"/>
    <w:rsid w:val="00657398"/>
    <w:rsid w:val="006931A0"/>
    <w:rsid w:val="00727D7C"/>
    <w:rsid w:val="00746B4B"/>
    <w:rsid w:val="00752D02"/>
    <w:rsid w:val="00777208"/>
    <w:rsid w:val="008A188C"/>
    <w:rsid w:val="008B751D"/>
    <w:rsid w:val="00974750"/>
    <w:rsid w:val="00AF1661"/>
    <w:rsid w:val="00BD5657"/>
    <w:rsid w:val="00C03592"/>
    <w:rsid w:val="00C473D7"/>
    <w:rsid w:val="00C559BD"/>
    <w:rsid w:val="00C90EC1"/>
    <w:rsid w:val="00D20E6A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7A9C37A7"/>
  <w15:chartTrackingRefBased/>
  <w15:docId w15:val="{61608A41-2F3E-4F7E-BF28-D81122044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a-DRAFT%20English%20Comment%20Form-OMA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15a-DRAFT English Comment Form-OMAE</Template>
  <TotalTime>2</TotalTime>
  <Pages>1</Pages>
  <Words>196</Words>
  <Characters>1717</Characters>
  <Application>Microsoft Office Word</Application>
  <DocSecurity>0</DocSecurity>
  <Lines>47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250324-24EN005-English Comment Form-OT3E</dc:title>
  <dc:subject/>
  <dc:creator>Kelli Gillard</dc:creator>
  <cp:keywords>24EN005</cp:keywords>
  <cp:lastModifiedBy>Kelli Gillard</cp:lastModifiedBy>
  <cp:revision>2</cp:revision>
  <cp:lastPrinted>2005-06-16T19:24:00Z</cp:lastPrinted>
  <dcterms:created xsi:type="dcterms:W3CDTF">2025-03-24T20:49:00Z</dcterms:created>
  <dcterms:modified xsi:type="dcterms:W3CDTF">2025-03-24T20:51:00Z</dcterms:modified>
</cp:coreProperties>
</file>