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C6D3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085AF4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3A2967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F72C18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FB679D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077F6C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543A8FB" w14:textId="7A323DE8" w:rsidR="00E97DFD" w:rsidRPr="004E4F93" w:rsidRDefault="00C26023" w:rsidP="00456075">
            <w:pPr>
              <w:rPr>
                <w:b/>
                <w:sz w:val="22"/>
                <w:szCs w:val="22"/>
              </w:rPr>
            </w:pPr>
            <w:r w:rsidRPr="00C26023">
              <w:rPr>
                <w:b/>
                <w:sz w:val="22"/>
                <w:szCs w:val="22"/>
              </w:rPr>
              <w:t>Resolute Bay Community Harbour Project</w:t>
            </w:r>
          </w:p>
        </w:tc>
      </w:tr>
      <w:tr w:rsidR="00E97DFD" w:rsidRPr="004E4F93" w14:paraId="7E5DA89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66D83C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2652C35" w14:textId="61A11B5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C26023">
              <w:rPr>
                <w:b/>
                <w:bCs/>
                <w:sz w:val="22"/>
                <w:szCs w:val="22"/>
              </w:rPr>
              <w:t>Government of Nunavut – Community Services</w:t>
            </w:r>
          </w:p>
        </w:tc>
      </w:tr>
      <w:tr w:rsidR="00E97DFD" w:rsidRPr="004E4F93" w14:paraId="0F73D4D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A19CA0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A685438" w14:textId="77564B6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</w:t>
            </w:r>
            <w:r w:rsidR="00C26023">
              <w:rPr>
                <w:b/>
                <w:sz w:val="22"/>
                <w:szCs w:val="22"/>
              </w:rPr>
              <w:t xml:space="preserve">i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048D321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9B9168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CA2B58C" w14:textId="6408CACB" w:rsidR="00E97DFD" w:rsidRPr="004E4F93" w:rsidRDefault="00C2602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27,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91BC10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8C83B07" w14:textId="1325038E" w:rsidR="00E97DFD" w:rsidRPr="004E4F93" w:rsidRDefault="00C260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24XN058</w:t>
            </w:r>
          </w:p>
        </w:tc>
      </w:tr>
      <w:tr w:rsidR="00E97DFD" w:rsidRPr="004E4F93" w14:paraId="7B671E50" w14:textId="77777777">
        <w:tc>
          <w:tcPr>
            <w:tcW w:w="9576" w:type="dxa"/>
            <w:gridSpan w:val="16"/>
            <w:tcBorders>
              <w:top w:val="nil"/>
            </w:tcBorders>
          </w:tcPr>
          <w:p w14:paraId="37C77F3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C718D72" w14:textId="77777777">
        <w:tc>
          <w:tcPr>
            <w:tcW w:w="9576" w:type="dxa"/>
            <w:gridSpan w:val="16"/>
          </w:tcPr>
          <w:p w14:paraId="3E02E7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06532F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561BFA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202DFF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35695D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BC033A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78A44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E73544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975A10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0AE829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1D4FC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2DE06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B8DC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0E504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F2DF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73A162" w14:textId="77777777">
        <w:tc>
          <w:tcPr>
            <w:tcW w:w="9576" w:type="dxa"/>
            <w:gridSpan w:val="16"/>
          </w:tcPr>
          <w:p w14:paraId="6B4C2C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45D8F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57F6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9858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92A0D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3103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6B323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045CEF" w14:textId="77777777">
        <w:tc>
          <w:tcPr>
            <w:tcW w:w="9576" w:type="dxa"/>
            <w:gridSpan w:val="16"/>
          </w:tcPr>
          <w:p w14:paraId="4503083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05FEB9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ADEF5F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8F28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D1838C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5482D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D0B75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B6E13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8F26EB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78EE4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EDA4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3AE66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41711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FC98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C76AD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FE6118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78CE7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A58A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7C614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5198D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053D0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0B6F8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7959A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15D8FD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D63DC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0C3520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1067" w14:textId="77777777" w:rsidR="00C26023" w:rsidRDefault="00C26023">
      <w:r>
        <w:separator/>
      </w:r>
    </w:p>
  </w:endnote>
  <w:endnote w:type="continuationSeparator" w:id="0">
    <w:p w14:paraId="32547596" w14:textId="77777777" w:rsidR="00C26023" w:rsidRDefault="00C2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46A5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7A61437" wp14:editId="796258D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CF65E22" wp14:editId="2286234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F044E56" wp14:editId="333DF02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335A90" wp14:editId="4F26485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AB10486" wp14:editId="44074BE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E4F6EE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85F819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293A4" w14:textId="77777777" w:rsidR="00C26023" w:rsidRDefault="00C26023">
      <w:r>
        <w:separator/>
      </w:r>
    </w:p>
  </w:footnote>
  <w:footnote w:type="continuationSeparator" w:id="0">
    <w:p w14:paraId="4D81D00F" w14:textId="77777777" w:rsidR="00C26023" w:rsidRDefault="00C26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E065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0F82AC6" wp14:editId="6B8DBD5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2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818C0"/>
    <w:rsid w:val="008A188C"/>
    <w:rsid w:val="008B751D"/>
    <w:rsid w:val="00974750"/>
    <w:rsid w:val="00AF1661"/>
    <w:rsid w:val="00C03592"/>
    <w:rsid w:val="00C26023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6872D52"/>
  <w15:chartTrackingRefBased/>
  <w15:docId w15:val="{B1739C50-3FAC-4A86-BA58-A811BDCB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0</TotalTime>
  <Pages>1</Pages>
  <Words>198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Cassel Kapolak</dc:creator>
  <cp:keywords/>
  <cp:lastModifiedBy>Cassel Kapolak</cp:lastModifiedBy>
  <cp:revision>1</cp:revision>
  <cp:lastPrinted>2005-06-16T19:24:00Z</cp:lastPrinted>
  <dcterms:created xsi:type="dcterms:W3CDTF">2025-05-06T19:59:00Z</dcterms:created>
  <dcterms:modified xsi:type="dcterms:W3CDTF">2025-05-06T20:00:00Z</dcterms:modified>
</cp:coreProperties>
</file>