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E7F5C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D38C8F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682455C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6EAB928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0F701DA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721BA3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3F169AE" w14:textId="54588A09" w:rsidR="00E97DFD" w:rsidRPr="004E4F93" w:rsidRDefault="00B912FC" w:rsidP="00456075">
            <w:pPr>
              <w:rPr>
                <w:b/>
                <w:sz w:val="22"/>
                <w:szCs w:val="22"/>
              </w:rPr>
            </w:pPr>
            <w:r w:rsidRPr="00B912FC">
              <w:rPr>
                <w:sz w:val="24"/>
                <w:szCs w:val="24"/>
              </w:rPr>
              <w:t>Permafrost Organic Carbon Fluxes to the Canadian Arctic Ocean</w:t>
            </w:r>
          </w:p>
        </w:tc>
      </w:tr>
      <w:tr w:rsidR="00E97DFD" w:rsidRPr="004E4F93" w14:paraId="09F02111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B2EDA7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F812EE0" w14:textId="1B3BEC2B" w:rsidR="00E97DFD" w:rsidRPr="004E4F93" w:rsidRDefault="00B912FC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B912FC">
              <w:rPr>
                <w:sz w:val="24"/>
                <w:szCs w:val="24"/>
              </w:rPr>
              <w:t>University of Quebec Rimouski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F8D394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C314CE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A606846" w14:textId="7D305F96" w:rsidR="00E97DFD" w:rsidRPr="00B912FC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B912FC">
              <w:rPr>
                <w:bCs/>
                <w:sz w:val="22"/>
                <w:szCs w:val="22"/>
              </w:rPr>
              <w:tab/>
            </w:r>
            <w:r w:rsidRPr="00B912FC">
              <w:rPr>
                <w:bCs/>
                <w:sz w:val="24"/>
                <w:szCs w:val="24"/>
              </w:rPr>
              <w:t>Qikiqtani</w:t>
            </w:r>
            <w:r w:rsidR="00B912FC" w:rsidRPr="00B912FC">
              <w:rPr>
                <w:bCs/>
                <w:sz w:val="24"/>
                <w:szCs w:val="24"/>
              </w:rPr>
              <w:t>,</w:t>
            </w:r>
            <w:r w:rsidRPr="00B912FC">
              <w:rPr>
                <w:bCs/>
                <w:sz w:val="24"/>
                <w:szCs w:val="24"/>
              </w:rPr>
              <w:t xml:space="preserve"> South Baffin Region</w:t>
            </w:r>
          </w:p>
        </w:tc>
      </w:tr>
      <w:tr w:rsidR="00E97DFD" w:rsidRPr="004E4F93" w14:paraId="4E7B446B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7DADED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2A4931C" w14:textId="6F112A9E" w:rsidR="00E97DFD" w:rsidRPr="005E256F" w:rsidRDefault="00D85531" w:rsidP="00C559BD">
            <w:pPr>
              <w:rPr>
                <w:bCs/>
                <w:sz w:val="24"/>
                <w:szCs w:val="24"/>
                <w:lang w:val="en-CA"/>
              </w:rPr>
            </w:pPr>
            <w:r>
              <w:rPr>
                <w:bCs/>
                <w:sz w:val="24"/>
                <w:szCs w:val="24"/>
                <w:lang w:val="en-CA"/>
              </w:rPr>
              <w:t>April 3</w:t>
            </w:r>
            <w:r w:rsidR="005E256F">
              <w:rPr>
                <w:bCs/>
                <w:sz w:val="24"/>
                <w:szCs w:val="24"/>
                <w:lang w:val="en-CA"/>
              </w:rPr>
              <w:t>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EAC764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9438613" w14:textId="1000BAE1" w:rsidR="00E97DFD" w:rsidRPr="00B912FC" w:rsidRDefault="00B912FC">
            <w:pPr>
              <w:rPr>
                <w:bCs/>
                <w:sz w:val="22"/>
                <w:szCs w:val="22"/>
              </w:rPr>
            </w:pPr>
            <w:r w:rsidRPr="00B912FC">
              <w:rPr>
                <w:bCs/>
                <w:sz w:val="24"/>
                <w:szCs w:val="24"/>
              </w:rPr>
              <w:t>25YN005</w:t>
            </w:r>
          </w:p>
        </w:tc>
      </w:tr>
      <w:tr w:rsidR="00E97DFD" w:rsidRPr="004E4F93" w14:paraId="1AE96D63" w14:textId="77777777">
        <w:tc>
          <w:tcPr>
            <w:tcW w:w="9576" w:type="dxa"/>
            <w:gridSpan w:val="16"/>
            <w:tcBorders>
              <w:top w:val="nil"/>
            </w:tcBorders>
          </w:tcPr>
          <w:p w14:paraId="69FC9B9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BCC4E3A" w14:textId="77777777">
        <w:tc>
          <w:tcPr>
            <w:tcW w:w="9576" w:type="dxa"/>
            <w:gridSpan w:val="16"/>
          </w:tcPr>
          <w:p w14:paraId="081622A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43CBA5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8C5424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28C206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54C46A0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0E259C5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3EB8CB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E835EB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0D6735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E12D18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2FCFF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4EE210E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AFA4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52CE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5C9DA6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E1F53CF" w14:textId="77777777">
        <w:tc>
          <w:tcPr>
            <w:tcW w:w="9576" w:type="dxa"/>
            <w:gridSpan w:val="16"/>
          </w:tcPr>
          <w:p w14:paraId="07E1D26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D5075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2B4EA0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82E0E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4FA563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2C9FE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3F013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9B6CBDD" w14:textId="77777777">
        <w:tc>
          <w:tcPr>
            <w:tcW w:w="9576" w:type="dxa"/>
            <w:gridSpan w:val="16"/>
          </w:tcPr>
          <w:p w14:paraId="32DEED17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D3A4A5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043EF2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939D64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ADE1CF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60ADC6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1ED0D0E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4B7B2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64F7FE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2EB8D7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9E534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3487F2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1E1A922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65A14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1E8389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4CEF98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96ECFCA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41AD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5A97D7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23EE4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1DD14A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5739881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B26794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E06C2F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473B1A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EAE6D38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F74C7" w14:textId="77777777" w:rsidR="004A580D" w:rsidRDefault="004A580D">
      <w:r>
        <w:separator/>
      </w:r>
    </w:p>
  </w:endnote>
  <w:endnote w:type="continuationSeparator" w:id="0">
    <w:p w14:paraId="6028E7F9" w14:textId="77777777" w:rsidR="004A580D" w:rsidRDefault="004A5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BC16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5F3932A" wp14:editId="2C617F83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365827B" wp14:editId="584B83DF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40EDE06" wp14:editId="2968681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56F1BDE" wp14:editId="328CECB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362E760" wp14:editId="64532A1C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8283715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9D5FB3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010C4" w14:textId="77777777" w:rsidR="004A580D" w:rsidRDefault="004A580D">
      <w:r>
        <w:separator/>
      </w:r>
    </w:p>
  </w:footnote>
  <w:footnote w:type="continuationSeparator" w:id="0">
    <w:p w14:paraId="77782EA4" w14:textId="77777777" w:rsidR="004A580D" w:rsidRDefault="004A5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A1ABB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4EC01FA" wp14:editId="6D147C5B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80D"/>
    <w:rsid w:val="000F7F83"/>
    <w:rsid w:val="00176E0E"/>
    <w:rsid w:val="001E7FAB"/>
    <w:rsid w:val="002322EE"/>
    <w:rsid w:val="003759D5"/>
    <w:rsid w:val="00427636"/>
    <w:rsid w:val="004348DB"/>
    <w:rsid w:val="00456075"/>
    <w:rsid w:val="004A32DB"/>
    <w:rsid w:val="004A580D"/>
    <w:rsid w:val="004D0417"/>
    <w:rsid w:val="004E4F93"/>
    <w:rsid w:val="00523FC9"/>
    <w:rsid w:val="0055027E"/>
    <w:rsid w:val="005D1172"/>
    <w:rsid w:val="005E256F"/>
    <w:rsid w:val="00623AEE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B46A69"/>
    <w:rsid w:val="00B912FC"/>
    <w:rsid w:val="00C03592"/>
    <w:rsid w:val="00C473D7"/>
    <w:rsid w:val="00C559BD"/>
    <w:rsid w:val="00C90EC1"/>
    <w:rsid w:val="00D20E6A"/>
    <w:rsid w:val="00D85531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CC7130E"/>
  <w15:chartTrackingRefBased/>
  <w15:docId w15:val="{11702F45-C32A-4950-BD58-543063993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1</TotalTime>
  <Pages>1</Pages>
  <Words>203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Robby Qammaniq</dc:creator>
  <cp:keywords>25YN005</cp:keywords>
  <cp:lastModifiedBy>Robby Qammaniq</cp:lastModifiedBy>
  <cp:revision>2</cp:revision>
  <cp:lastPrinted>2005-06-16T19:24:00Z</cp:lastPrinted>
  <dcterms:created xsi:type="dcterms:W3CDTF">2025-03-24T16:02:00Z</dcterms:created>
  <dcterms:modified xsi:type="dcterms:W3CDTF">2025-03-24T16:02:00Z</dcterms:modified>
</cp:coreProperties>
</file>