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673F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D0BB11F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496C10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678D63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14683F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4BDFC7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78AC222" w14:textId="5AF4E2D4" w:rsidR="00E97DFD" w:rsidRPr="004E4F93" w:rsidRDefault="00B5446F" w:rsidP="00456075">
            <w:pPr>
              <w:rPr>
                <w:b/>
                <w:sz w:val="22"/>
                <w:szCs w:val="22"/>
              </w:rPr>
            </w:pPr>
            <w:r w:rsidRPr="00DE4355">
              <w:t>Monitoring Program Pilot in Ahiak Migratory Bird Sanctuary</w:t>
            </w:r>
          </w:p>
        </w:tc>
      </w:tr>
      <w:tr w:rsidR="00E97DFD" w:rsidRPr="004E4F93" w14:paraId="7EF5F0D5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9409C7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EBFCBAF" w14:textId="623D3291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B5446F">
              <w:t>Canadian Wildlife Service</w:t>
            </w:r>
          </w:p>
        </w:tc>
      </w:tr>
      <w:tr w:rsidR="00E97DFD" w:rsidRPr="004E4F93" w14:paraId="7DC259F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C2509A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3F0F3B5" w14:textId="02D043B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</w:p>
        </w:tc>
      </w:tr>
      <w:tr w:rsidR="00E97DFD" w:rsidRPr="004E4F93" w14:paraId="60E9F9F2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4034D3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DB574F8" w14:textId="58E38B84" w:rsidR="00E97DFD" w:rsidRPr="004E4F93" w:rsidRDefault="00B5446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21,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5526F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EC46F2D" w14:textId="4497A385" w:rsidR="00E97DFD" w:rsidRPr="004E4F93" w:rsidRDefault="00B5446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25YN013</w:t>
            </w:r>
          </w:p>
        </w:tc>
      </w:tr>
      <w:tr w:rsidR="00E97DFD" w:rsidRPr="004E4F93" w14:paraId="65202205" w14:textId="77777777">
        <w:tc>
          <w:tcPr>
            <w:tcW w:w="9576" w:type="dxa"/>
            <w:gridSpan w:val="16"/>
            <w:tcBorders>
              <w:top w:val="nil"/>
            </w:tcBorders>
          </w:tcPr>
          <w:p w14:paraId="0B26A8A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4E9C5A8" w14:textId="77777777">
        <w:tc>
          <w:tcPr>
            <w:tcW w:w="9576" w:type="dxa"/>
            <w:gridSpan w:val="16"/>
          </w:tcPr>
          <w:p w14:paraId="1CC60B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4B35C9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FF36D0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8A9DE6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7C73A1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10B6DA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E7B54F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C77A71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552833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980092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FEBFD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B784D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14205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DB31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F4FF0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FED3B1" w14:textId="77777777">
        <w:tc>
          <w:tcPr>
            <w:tcW w:w="9576" w:type="dxa"/>
            <w:gridSpan w:val="16"/>
          </w:tcPr>
          <w:p w14:paraId="075084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6F3B94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18E2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B1F6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E4048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365EC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7DEE4D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040544" w14:textId="77777777">
        <w:tc>
          <w:tcPr>
            <w:tcW w:w="9576" w:type="dxa"/>
            <w:gridSpan w:val="16"/>
          </w:tcPr>
          <w:p w14:paraId="170C0C3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43E38F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21BDCB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1EECD1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13ED42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25EC6F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22FE12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A4ACE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2D2AC5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729819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5D090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1E12665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1DC80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380D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8610B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E00DB1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A83F50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8AB6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59776F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EBB9A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E1B5B2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76BB4E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35CDB6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C5AA71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CC7C8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A08B485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3D905" w14:textId="77777777" w:rsidR="00463B49" w:rsidRDefault="00463B49">
      <w:r>
        <w:separator/>
      </w:r>
    </w:p>
  </w:endnote>
  <w:endnote w:type="continuationSeparator" w:id="0">
    <w:p w14:paraId="04606DDE" w14:textId="77777777" w:rsidR="00463B49" w:rsidRDefault="00463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DCDCC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61AED31" wp14:editId="120A511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0D57C21" wp14:editId="0907CE3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B7FC23F" wp14:editId="3F4B945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185F8C9" wp14:editId="1BA61F8C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F15003F" wp14:editId="73B7482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ADCCA4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348BDF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14171" w14:textId="77777777" w:rsidR="00463B49" w:rsidRDefault="00463B49">
      <w:r>
        <w:separator/>
      </w:r>
    </w:p>
  </w:footnote>
  <w:footnote w:type="continuationSeparator" w:id="0">
    <w:p w14:paraId="250381EF" w14:textId="77777777" w:rsidR="00463B49" w:rsidRDefault="00463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3A041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7005E98" wp14:editId="5439BD2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724"/>
    <w:rsid w:val="000F7F83"/>
    <w:rsid w:val="00176E0E"/>
    <w:rsid w:val="001E7FAB"/>
    <w:rsid w:val="002322EE"/>
    <w:rsid w:val="003759D5"/>
    <w:rsid w:val="004348DB"/>
    <w:rsid w:val="00456075"/>
    <w:rsid w:val="00463B49"/>
    <w:rsid w:val="004A32DB"/>
    <w:rsid w:val="004D0417"/>
    <w:rsid w:val="004E4F93"/>
    <w:rsid w:val="00523FC9"/>
    <w:rsid w:val="0055027E"/>
    <w:rsid w:val="005D0724"/>
    <w:rsid w:val="005D1172"/>
    <w:rsid w:val="00657398"/>
    <w:rsid w:val="00691362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5446F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0557AA1"/>
  <w15:chartTrackingRefBased/>
  <w15:docId w15:val="{8FCEB48A-7892-4B63-8679-F7576D67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250410-25YN013-English Comment Form-OT3E</dc:title>
  <dc:subject/>
  <dc:creator>Kelli Gillard</dc:creator>
  <cp:keywords>25YN013</cp:keywords>
  <cp:lastModifiedBy>Kelli Gillard</cp:lastModifiedBy>
  <cp:revision>2</cp:revision>
  <cp:lastPrinted>2005-06-16T19:24:00Z</cp:lastPrinted>
  <dcterms:created xsi:type="dcterms:W3CDTF">2025-04-10T14:01:00Z</dcterms:created>
  <dcterms:modified xsi:type="dcterms:W3CDTF">2025-04-10T14:06:00Z</dcterms:modified>
</cp:coreProperties>
</file>