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EFC4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DC06B02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9D60F4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4160C8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4998F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CEBBE8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AF859CB" w14:textId="1113AADF" w:rsidR="00E97DFD" w:rsidRPr="00C708C7" w:rsidRDefault="00C708C7" w:rsidP="00456075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708C7">
              <w:rPr>
                <w:b/>
                <w:bCs/>
                <w:sz w:val="24"/>
                <w:szCs w:val="24"/>
              </w:rPr>
              <w:t>Inuinnait</w:t>
            </w:r>
            <w:proofErr w:type="spellEnd"/>
            <w:r w:rsidRPr="00C708C7">
              <w:rPr>
                <w:b/>
                <w:bCs/>
                <w:sz w:val="24"/>
                <w:szCs w:val="24"/>
              </w:rPr>
              <w:t xml:space="preserve"> Heritage</w:t>
            </w:r>
          </w:p>
        </w:tc>
      </w:tr>
      <w:tr w:rsidR="00E97DFD" w:rsidRPr="004E4F93" w14:paraId="43AC316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211921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1DF77D" w14:textId="63E8FED9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5D538B">
              <w:rPr>
                <w:b/>
                <w:bCs/>
                <w:sz w:val="22"/>
                <w:szCs w:val="22"/>
              </w:rPr>
              <w:t>University of Toronto</w:t>
            </w:r>
          </w:p>
        </w:tc>
      </w:tr>
      <w:tr w:rsidR="00E97DFD" w:rsidRPr="004E4F93" w14:paraId="1D2BB95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FEF2E3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5CC642B" w14:textId="4AEE5752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51DD67F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170F6E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5BD92CD" w14:textId="61CA7A82" w:rsidR="00E97DFD" w:rsidRPr="004E4F93" w:rsidRDefault="005D538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21,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4B59ED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69C3657" w14:textId="4D514D5B" w:rsidR="00E97DFD" w:rsidRPr="004E4F93" w:rsidRDefault="005D538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25YN011</w:t>
            </w:r>
          </w:p>
        </w:tc>
      </w:tr>
      <w:tr w:rsidR="00E97DFD" w:rsidRPr="004E4F93" w14:paraId="7DD9B68D" w14:textId="77777777">
        <w:tc>
          <w:tcPr>
            <w:tcW w:w="9576" w:type="dxa"/>
            <w:gridSpan w:val="16"/>
            <w:tcBorders>
              <w:top w:val="nil"/>
            </w:tcBorders>
          </w:tcPr>
          <w:p w14:paraId="35EA700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FC7886D" w14:textId="77777777">
        <w:tc>
          <w:tcPr>
            <w:tcW w:w="9576" w:type="dxa"/>
            <w:gridSpan w:val="16"/>
          </w:tcPr>
          <w:p w14:paraId="243D4D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E1D14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827A75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44C17D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63C4FE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2D229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39CA7B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BDA628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0401DEF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6D32C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E64DF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EE7D3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A372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6572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F219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5A829C1" w14:textId="77777777">
        <w:tc>
          <w:tcPr>
            <w:tcW w:w="9576" w:type="dxa"/>
            <w:gridSpan w:val="16"/>
          </w:tcPr>
          <w:p w14:paraId="54C99F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5EE67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1808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03AF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7ACF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7F6D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9225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B5CFD7" w14:textId="77777777">
        <w:tc>
          <w:tcPr>
            <w:tcW w:w="9576" w:type="dxa"/>
            <w:gridSpan w:val="16"/>
          </w:tcPr>
          <w:p w14:paraId="3F5689D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5F29D7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79016C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DC6B8D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AD12B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9B52E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9DB49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7F360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ED339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85B8E0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65B3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FFCED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82526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3262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C0C9E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B17B1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6BAE2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ADD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F36EB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8E3FD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D8034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076AA5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05E8B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DBD6B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6CB4DD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370C48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AD906" w14:textId="77777777" w:rsidR="00356936" w:rsidRDefault="00356936">
      <w:r>
        <w:separator/>
      </w:r>
    </w:p>
  </w:endnote>
  <w:endnote w:type="continuationSeparator" w:id="0">
    <w:p w14:paraId="5FC9AC39" w14:textId="77777777" w:rsidR="00356936" w:rsidRDefault="0035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EA4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71CFB57" wp14:editId="0DE30C9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A673B2C" wp14:editId="4555EEE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CBB3804" wp14:editId="05609CF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6735DD7" wp14:editId="72E3E95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C7B2EC2" wp14:editId="0CBD8A0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759CE4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B4C73B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884C9" w14:textId="77777777" w:rsidR="00356936" w:rsidRDefault="00356936">
      <w:r>
        <w:separator/>
      </w:r>
    </w:p>
  </w:footnote>
  <w:footnote w:type="continuationSeparator" w:id="0">
    <w:p w14:paraId="6E32C4B4" w14:textId="77777777" w:rsidR="00356936" w:rsidRDefault="0035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F73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7B5E958" wp14:editId="78C5CB8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8B"/>
    <w:rsid w:val="000035B8"/>
    <w:rsid w:val="000F7F83"/>
    <w:rsid w:val="00176E0E"/>
    <w:rsid w:val="001E7FAB"/>
    <w:rsid w:val="002322EE"/>
    <w:rsid w:val="00356936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5D538B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708C7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5DFC6E5"/>
  <w15:chartTrackingRefBased/>
  <w15:docId w15:val="{95E5D0F4-16CB-458D-9CAC-1A21F654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250410-25YN011-English Comment Form-OT3E</dc:title>
  <dc:subject/>
  <dc:creator>Kelli Gillard</dc:creator>
  <cp:keywords>25YN011</cp:keywords>
  <cp:lastModifiedBy>Kelli Gillard</cp:lastModifiedBy>
  <cp:revision>2</cp:revision>
  <cp:lastPrinted>2005-06-16T19:24:00Z</cp:lastPrinted>
  <dcterms:created xsi:type="dcterms:W3CDTF">2025-04-10T15:23:00Z</dcterms:created>
  <dcterms:modified xsi:type="dcterms:W3CDTF">2025-04-10T15:29:00Z</dcterms:modified>
</cp:coreProperties>
</file>