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2FEE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6D95AC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B7C57F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C485AA0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07ABA11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EC9A48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8B9F1B7" w14:textId="5F7EE47E" w:rsidR="00E97DFD" w:rsidRPr="004E4F93" w:rsidRDefault="008F27EF" w:rsidP="00456075">
            <w:pPr>
              <w:rPr>
                <w:b/>
                <w:sz w:val="22"/>
                <w:szCs w:val="22"/>
              </w:rPr>
            </w:pPr>
            <w:r>
              <w:t>Hanseatic Nature – Arctic Cruise 2025</w:t>
            </w:r>
          </w:p>
        </w:tc>
      </w:tr>
      <w:tr w:rsidR="00E97DFD" w:rsidRPr="004E4F93" w14:paraId="5ACBD7D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F410E0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DC49D1A" w14:textId="50985392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8F27EF">
              <w:t>F.K. Warren Ltd.</w:t>
            </w:r>
          </w:p>
        </w:tc>
      </w:tr>
      <w:tr w:rsidR="00E97DFD" w:rsidRPr="004E4F93" w14:paraId="7ECD5733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9254F4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75FBC74" w14:textId="65A9C61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Kivalliq</w:t>
            </w:r>
            <w:r w:rsidR="008F27EF"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 xml:space="preserve">Qikiqtani (North </w:t>
            </w:r>
            <w:r w:rsidR="008F27EF">
              <w:rPr>
                <w:b/>
                <w:sz w:val="22"/>
                <w:szCs w:val="22"/>
              </w:rPr>
              <w:t xml:space="preserve">and </w:t>
            </w:r>
            <w:r w:rsidRPr="004E4F93">
              <w:rPr>
                <w:b/>
                <w:sz w:val="22"/>
                <w:szCs w:val="22"/>
              </w:rPr>
              <w:t>South) Baffin Region</w:t>
            </w:r>
            <w:r w:rsidR="008F27EF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4059587C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6972E0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0CE5934" w14:textId="03DC4030" w:rsidR="00E97DFD" w:rsidRPr="004E4F93" w:rsidRDefault="008F27E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9,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740E75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FF90C4A" w14:textId="67C558A7" w:rsidR="00E97DFD" w:rsidRPr="004E4F93" w:rsidRDefault="008F27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25TN015</w:t>
            </w:r>
          </w:p>
        </w:tc>
      </w:tr>
      <w:tr w:rsidR="00E97DFD" w:rsidRPr="004E4F93" w14:paraId="45CC4FF6" w14:textId="77777777">
        <w:tc>
          <w:tcPr>
            <w:tcW w:w="9576" w:type="dxa"/>
            <w:gridSpan w:val="16"/>
            <w:tcBorders>
              <w:top w:val="nil"/>
            </w:tcBorders>
          </w:tcPr>
          <w:p w14:paraId="3EA4729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6FF30A1" w14:textId="77777777">
        <w:tc>
          <w:tcPr>
            <w:tcW w:w="9576" w:type="dxa"/>
            <w:gridSpan w:val="16"/>
          </w:tcPr>
          <w:p w14:paraId="4A2473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35E75A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9D4E09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6B8AEA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6107C6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18074E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81259D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30DCB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33376C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861A8D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595DD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154AD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8726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CB84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9CCA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6B36C25" w14:textId="77777777">
        <w:tc>
          <w:tcPr>
            <w:tcW w:w="9576" w:type="dxa"/>
            <w:gridSpan w:val="16"/>
          </w:tcPr>
          <w:p w14:paraId="46F972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AA19C7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FCE5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F324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D516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C8C8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4CE3AD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9AD9E3" w14:textId="77777777">
        <w:tc>
          <w:tcPr>
            <w:tcW w:w="9576" w:type="dxa"/>
            <w:gridSpan w:val="16"/>
          </w:tcPr>
          <w:p w14:paraId="3C48A9D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AA7CA1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2007DF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7EC592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23DA8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783EF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E98B0E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EA5A1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33347A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150E3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226C1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4D5D63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2C84B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0106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59DE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DA7B16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C342A1F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0475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A284D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738F0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E81FF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12EF65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8409F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2350E0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8690D4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1AD659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54D01" w14:textId="77777777" w:rsidR="00E72D55" w:rsidRDefault="00E72D55">
      <w:r>
        <w:separator/>
      </w:r>
    </w:p>
  </w:endnote>
  <w:endnote w:type="continuationSeparator" w:id="0">
    <w:p w14:paraId="0E790C73" w14:textId="77777777" w:rsidR="00E72D55" w:rsidRDefault="00E72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D5D5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D7CBD46" wp14:editId="0575D2A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41E9780" wp14:editId="74A6CCA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E055977" wp14:editId="6E45F26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C7096BC" wp14:editId="56536AF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93B2FD7" wp14:editId="4EA7281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E0339E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CD16EFF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069C7" w14:textId="77777777" w:rsidR="00E72D55" w:rsidRDefault="00E72D55">
      <w:r>
        <w:separator/>
      </w:r>
    </w:p>
  </w:footnote>
  <w:footnote w:type="continuationSeparator" w:id="0">
    <w:p w14:paraId="6AD579BD" w14:textId="77777777" w:rsidR="00E72D55" w:rsidRDefault="00E72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228E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EEC0886" wp14:editId="500FE97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7EF"/>
    <w:rsid w:val="000F7F83"/>
    <w:rsid w:val="00176E0E"/>
    <w:rsid w:val="001E02F9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8F27EF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72D55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F72984A"/>
  <w15:chartTrackingRefBased/>
  <w15:docId w15:val="{D070AAD7-6192-48B9-96EC-749299AA2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250429-25TN015-English Comment Form-OT3E</dc:title>
  <dc:subject/>
  <dc:creator>Kelli Gillard</dc:creator>
  <cp:keywords>25TN015</cp:keywords>
  <cp:lastModifiedBy>Kelli Gillard</cp:lastModifiedBy>
  <cp:revision>1</cp:revision>
  <cp:lastPrinted>2005-06-16T19:24:00Z</cp:lastPrinted>
  <dcterms:created xsi:type="dcterms:W3CDTF">2025-04-29T19:54:00Z</dcterms:created>
  <dcterms:modified xsi:type="dcterms:W3CDTF">2025-04-29T20:01:00Z</dcterms:modified>
</cp:coreProperties>
</file>