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ECC6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6735D1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2C5EEA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E614D3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5D8A300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55DC1AE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8022880" w14:textId="557927B6" w:rsidR="00E97DFD" w:rsidRPr="004E4F93" w:rsidRDefault="00DC6F5A" w:rsidP="00456075">
            <w:pPr>
              <w:rPr>
                <w:b/>
                <w:sz w:val="22"/>
                <w:szCs w:val="22"/>
              </w:rPr>
            </w:pPr>
            <w:r w:rsidRPr="00DC6F5A">
              <w:rPr>
                <w:b/>
                <w:sz w:val="22"/>
                <w:szCs w:val="22"/>
              </w:rPr>
              <w:t>Mars Exploration through Analog-site Drilling (MEAD)</w:t>
            </w:r>
          </w:p>
        </w:tc>
      </w:tr>
      <w:tr w:rsidR="00E97DFD" w:rsidRPr="004E4F93" w14:paraId="651B07C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2F1EB1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75D41AF4" w14:textId="3D311B45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DC6F5A" w:rsidRPr="00DC6F5A">
              <w:rPr>
                <w:b/>
                <w:bCs/>
                <w:sz w:val="22"/>
                <w:szCs w:val="22"/>
              </w:rPr>
              <w:t>NASA Ames Research Center</w:t>
            </w:r>
          </w:p>
        </w:tc>
      </w:tr>
      <w:tr w:rsidR="00E97DFD" w:rsidRPr="004E4F93" w14:paraId="29E82118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906A1A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E756D1F" w14:textId="7BB40F2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Qikiqtani (North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0D29913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94A5FA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5452E0A" w14:textId="6019BD15" w:rsidR="00E97DFD" w:rsidRPr="004E4F93" w:rsidRDefault="00DC6F5A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293F11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A04065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773B668" w14:textId="301D5336" w:rsidR="00E97DFD" w:rsidRPr="004E4F93" w:rsidRDefault="00DC6F5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25YN017</w:t>
            </w:r>
          </w:p>
        </w:tc>
      </w:tr>
      <w:tr w:rsidR="00E97DFD" w:rsidRPr="004E4F93" w14:paraId="4AD7FC77" w14:textId="77777777">
        <w:tc>
          <w:tcPr>
            <w:tcW w:w="9576" w:type="dxa"/>
            <w:gridSpan w:val="16"/>
            <w:tcBorders>
              <w:top w:val="nil"/>
            </w:tcBorders>
          </w:tcPr>
          <w:p w14:paraId="0EB4D83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407B771" w14:textId="77777777">
        <w:tc>
          <w:tcPr>
            <w:tcW w:w="9576" w:type="dxa"/>
            <w:gridSpan w:val="16"/>
          </w:tcPr>
          <w:p w14:paraId="5AFD41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0C44838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51360B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372143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A7D48C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535D13B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4CA3A2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4D24FE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F3E679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817C0E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24F28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1DAD2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DA6F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0FACBF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706CB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F3E86D" w14:textId="77777777">
        <w:tc>
          <w:tcPr>
            <w:tcW w:w="9576" w:type="dxa"/>
            <w:gridSpan w:val="16"/>
          </w:tcPr>
          <w:p w14:paraId="171565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ADAE9E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B4CE5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FE765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0E6AD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2519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E536F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21ED7E" w14:textId="77777777">
        <w:tc>
          <w:tcPr>
            <w:tcW w:w="9576" w:type="dxa"/>
            <w:gridSpan w:val="16"/>
          </w:tcPr>
          <w:p w14:paraId="6528943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0CAA3B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8F6D9D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0F5EA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5AEEED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30D23C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69537E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2A0E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28FF4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79446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6D6A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D0E1A5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58DE6B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D8DF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E10CB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5605E4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BAA1E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1482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AE5D3E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DFE3EF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DC1B7F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DAEEEA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1E315F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FCDA50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F41D02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C0C47D3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5F9B9" w14:textId="77777777" w:rsidR="00F22E57" w:rsidRDefault="00F22E57">
      <w:r>
        <w:separator/>
      </w:r>
    </w:p>
  </w:endnote>
  <w:endnote w:type="continuationSeparator" w:id="0">
    <w:p w14:paraId="201444A1" w14:textId="77777777" w:rsidR="00F22E57" w:rsidRDefault="00F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FB966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BEB5CF1" wp14:editId="3F5976D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6322373" wp14:editId="2C86D5D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BC62B2A" wp14:editId="0C72BB7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88F33A1" wp14:editId="18BC681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F190C6" wp14:editId="644BB6A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77846A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6C3BA71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5A4C6" w14:textId="77777777" w:rsidR="00F22E57" w:rsidRDefault="00F22E57">
      <w:r>
        <w:separator/>
      </w:r>
    </w:p>
  </w:footnote>
  <w:footnote w:type="continuationSeparator" w:id="0">
    <w:p w14:paraId="2B2DB19D" w14:textId="77777777" w:rsidR="00F22E57" w:rsidRDefault="00F22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521B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B456B5" wp14:editId="536F325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E57"/>
    <w:rsid w:val="000F7F83"/>
    <w:rsid w:val="00176E0E"/>
    <w:rsid w:val="001E7FAB"/>
    <w:rsid w:val="002322EE"/>
    <w:rsid w:val="00293F11"/>
    <w:rsid w:val="00330E4B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4921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C6F5A"/>
    <w:rsid w:val="00E20FBD"/>
    <w:rsid w:val="00E34BBB"/>
    <w:rsid w:val="00E93D00"/>
    <w:rsid w:val="00E97DFD"/>
    <w:rsid w:val="00EE677F"/>
    <w:rsid w:val="00F00379"/>
    <w:rsid w:val="00F22E57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25072CED"/>
  <w15:chartTrackingRefBased/>
  <w15:docId w15:val="{4377673A-607A-4CED-98B8-8160B91E3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200</Words>
  <Characters>1738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250429-25YN017-English Comment Form-OT3E</dc:title>
  <dc:subject/>
  <dc:creator>Kelli Gillard</dc:creator>
  <cp:keywords>25YN017</cp:keywords>
  <cp:lastModifiedBy>Cassel Kapolak</cp:lastModifiedBy>
  <cp:revision>3</cp:revision>
  <cp:lastPrinted>2005-06-16T19:24:00Z</cp:lastPrinted>
  <dcterms:created xsi:type="dcterms:W3CDTF">2025-04-28T19:53:00Z</dcterms:created>
  <dcterms:modified xsi:type="dcterms:W3CDTF">2025-04-29T20:19:00Z</dcterms:modified>
</cp:coreProperties>
</file>