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82FD3E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313A3B38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21FEAB63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4201B8DA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5F396A36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571D4C6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1A08D0A8" w14:textId="1246E629" w:rsidR="00E97DFD" w:rsidRPr="004E4F93" w:rsidRDefault="007A738D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</w:rPr>
              <w:t>Resolute Bay Geothermal Potential</w:t>
            </w:r>
          </w:p>
        </w:tc>
      </w:tr>
      <w:tr w:rsidR="00E97DFD" w:rsidRPr="004E4F93" w14:paraId="504DAD1B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38AC87C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4DE11E21" w14:textId="240850C1" w:rsidR="00E97DFD" w:rsidRPr="004E4F93" w:rsidRDefault="00C473D7" w:rsidP="007A738D">
            <w:pPr>
              <w:tabs>
                <w:tab w:val="left" w:pos="1095"/>
                <w:tab w:val="left" w:pos="1530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7A738D" w:rsidRPr="007A738D">
              <w:rPr>
                <w:b/>
                <w:bCs/>
                <w:sz w:val="22"/>
                <w:szCs w:val="22"/>
              </w:rPr>
              <w:t>Geological Survey of Canada – Natural Resources Canada</w:t>
            </w:r>
          </w:p>
        </w:tc>
      </w:tr>
      <w:tr w:rsidR="00E97DFD" w:rsidRPr="004E4F93" w14:paraId="4C9397F7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4EF6CBD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6CF6A136" w14:textId="78A415AB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Qikiqta</w:t>
            </w:r>
            <w:r w:rsidR="007A738D">
              <w:rPr>
                <w:b/>
                <w:sz w:val="22"/>
                <w:szCs w:val="22"/>
              </w:rPr>
              <w:t>ni</w:t>
            </w:r>
            <w:r w:rsidRPr="004E4F93">
              <w:rPr>
                <w:b/>
                <w:sz w:val="22"/>
                <w:szCs w:val="22"/>
              </w:rPr>
              <w:t xml:space="preserve"> Region</w:t>
            </w:r>
          </w:p>
        </w:tc>
      </w:tr>
      <w:tr w:rsidR="00E97DFD" w:rsidRPr="004E4F93" w14:paraId="036AC4DD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5539C89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24D1AF0A" w14:textId="326C6B02" w:rsidR="00E97DFD" w:rsidRPr="004E4F93" w:rsidRDefault="007A738D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May 12,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1B34C61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52A0F1D8" w14:textId="797D8952" w:rsidR="00E97DFD" w:rsidRPr="004E4F93" w:rsidRDefault="007A738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25YN016</w:t>
            </w:r>
          </w:p>
        </w:tc>
      </w:tr>
      <w:tr w:rsidR="00E97DFD" w:rsidRPr="004E4F93" w14:paraId="039F4F90" w14:textId="77777777">
        <w:tc>
          <w:tcPr>
            <w:tcW w:w="9576" w:type="dxa"/>
            <w:gridSpan w:val="16"/>
            <w:tcBorders>
              <w:top w:val="nil"/>
            </w:tcBorders>
          </w:tcPr>
          <w:p w14:paraId="320EFA26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3F4D9FD2" w14:textId="77777777">
        <w:tc>
          <w:tcPr>
            <w:tcW w:w="9576" w:type="dxa"/>
            <w:gridSpan w:val="16"/>
          </w:tcPr>
          <w:p w14:paraId="11BBECE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717D20FA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686711B3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551EFC0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20B7B05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41F5205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73E5C96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516C1F3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3BF5DCF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6229D53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79E5FD7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0738BD0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6B9963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8C52E9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F99834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A6B6961" w14:textId="77777777">
        <w:tc>
          <w:tcPr>
            <w:tcW w:w="9576" w:type="dxa"/>
            <w:gridSpan w:val="16"/>
          </w:tcPr>
          <w:p w14:paraId="1FF9062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2F6D7E8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69BC6A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120C4B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12693D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0027B5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A42A97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C82A20E" w14:textId="77777777">
        <w:tc>
          <w:tcPr>
            <w:tcW w:w="9576" w:type="dxa"/>
            <w:gridSpan w:val="16"/>
          </w:tcPr>
          <w:p w14:paraId="05B6AED2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4C5D5613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3BC020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EA77CD2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A6C64C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B63BE2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1A495BD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7A8FBC7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773D0E3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7C576C2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0DD377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4E03EF8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2211232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7EE23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4CBA3DA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1FDBF8B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D1434B8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9DC916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5DC3DA9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3DA4A99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710AF98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2CC3FB8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1B374DF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33B79FE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267E353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00B54D4A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4EA6A" w14:textId="77777777" w:rsidR="007A738D" w:rsidRDefault="007A738D">
      <w:r>
        <w:separator/>
      </w:r>
    </w:p>
  </w:endnote>
  <w:endnote w:type="continuationSeparator" w:id="0">
    <w:p w14:paraId="79A5CCB6" w14:textId="77777777" w:rsidR="007A738D" w:rsidRDefault="007A7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0CEA2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22A1EE9" wp14:editId="44F082FF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59DE4CDF" wp14:editId="4037F7DB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E2C552A" wp14:editId="45CC0679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F211E1C" wp14:editId="748CDCF4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B05731A" wp14:editId="7B1D8D06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72C3D9B1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E834805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813C6" w14:textId="77777777" w:rsidR="007A738D" w:rsidRDefault="007A738D">
      <w:r>
        <w:separator/>
      </w:r>
    </w:p>
  </w:footnote>
  <w:footnote w:type="continuationSeparator" w:id="0">
    <w:p w14:paraId="0A66A5FA" w14:textId="77777777" w:rsidR="007A738D" w:rsidRDefault="007A73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5B98C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5A52C271" wp14:editId="33FA3E05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38D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7A738D"/>
    <w:rsid w:val="008A188C"/>
    <w:rsid w:val="008B751D"/>
    <w:rsid w:val="00974750"/>
    <w:rsid w:val="00AE588C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2E5F1B5A"/>
  <w15:chartTrackingRefBased/>
  <w15:docId w15:val="{43EEBEFA-6003-4A61-8E65-BB3B92941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Form-OMAE.dotx</Template>
  <TotalTime>0</TotalTime>
  <Pages>1</Pages>
  <Words>199</Words>
  <Characters>1735</Characters>
  <Application>Microsoft Office Word</Application>
  <DocSecurity>0</DocSecurity>
  <Lines>133</Lines>
  <Paragraphs>138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Cassel Kapolak</dc:creator>
  <cp:keywords/>
  <cp:lastModifiedBy>Cassel Kapolak</cp:lastModifiedBy>
  <cp:revision>1</cp:revision>
  <cp:lastPrinted>2005-06-16T19:24:00Z</cp:lastPrinted>
  <dcterms:created xsi:type="dcterms:W3CDTF">2025-05-01T17:03:00Z</dcterms:created>
  <dcterms:modified xsi:type="dcterms:W3CDTF">2025-05-01T17:04:00Z</dcterms:modified>
</cp:coreProperties>
</file>