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0BC10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37B96E5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75883F1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9CA8998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FB81694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A0D6C4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FFFB462" w14:textId="1B10F017" w:rsidR="00E97DFD" w:rsidRPr="00427933" w:rsidRDefault="00427933" w:rsidP="00456075">
            <w:pPr>
              <w:rPr>
                <w:b/>
                <w:bCs/>
                <w:sz w:val="22"/>
                <w:szCs w:val="22"/>
              </w:rPr>
            </w:pPr>
            <w:r w:rsidRPr="00427933">
              <w:rPr>
                <w:b/>
                <w:bCs/>
              </w:rPr>
              <w:t>Environment and Climate Change Canada</w:t>
            </w:r>
          </w:p>
        </w:tc>
      </w:tr>
      <w:tr w:rsidR="00E97DFD" w:rsidRPr="004E4F93" w14:paraId="69102620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446F2B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0DA7D92" w14:textId="22ED01AD" w:rsidR="00E97DFD" w:rsidRPr="00427933" w:rsidRDefault="00C473D7" w:rsidP="00C03592">
            <w:pPr>
              <w:tabs>
                <w:tab w:val="left" w:pos="1095"/>
              </w:tabs>
              <w:rPr>
                <w:b/>
                <w:bCs/>
                <w:sz w:val="22"/>
                <w:szCs w:val="22"/>
              </w:rPr>
            </w:pPr>
            <w:r w:rsidRPr="00427933">
              <w:rPr>
                <w:b/>
                <w:bCs/>
                <w:sz w:val="22"/>
                <w:szCs w:val="22"/>
              </w:rPr>
              <w:tab/>
            </w:r>
            <w:r w:rsidR="00427933" w:rsidRPr="00427933">
              <w:rPr>
                <w:b/>
                <w:bCs/>
              </w:rPr>
              <w:t>Isachsen High Arctic Weather Station Waste Fuel Reduction Program</w:t>
            </w:r>
          </w:p>
        </w:tc>
      </w:tr>
      <w:tr w:rsidR="00E97DFD" w:rsidRPr="004E4F93" w14:paraId="00EA1D15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B937C8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41D3E41" w14:textId="62A978F6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Qikiqtani (North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51CFE8E3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06A5D7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B903F7F" w14:textId="21F8CB6C" w:rsidR="00E97DFD" w:rsidRPr="004E4F93" w:rsidRDefault="00427933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30,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7E0E95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A650DD1" w14:textId="30731B19" w:rsidR="00E97DFD" w:rsidRPr="004E4F93" w:rsidRDefault="0042793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25UN029</w:t>
            </w:r>
          </w:p>
        </w:tc>
      </w:tr>
      <w:tr w:rsidR="00E97DFD" w:rsidRPr="004E4F93" w14:paraId="41509EC0" w14:textId="77777777">
        <w:tc>
          <w:tcPr>
            <w:tcW w:w="9576" w:type="dxa"/>
            <w:gridSpan w:val="16"/>
            <w:tcBorders>
              <w:top w:val="nil"/>
            </w:tcBorders>
          </w:tcPr>
          <w:p w14:paraId="30261DC3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9ADF112" w14:textId="77777777">
        <w:tc>
          <w:tcPr>
            <w:tcW w:w="9576" w:type="dxa"/>
            <w:gridSpan w:val="16"/>
          </w:tcPr>
          <w:p w14:paraId="4CE70E9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727340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6030E5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E48E7E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DF4944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AE8629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501A568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D764A9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5E17682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302907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46CA3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6C9853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C09A59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9236F2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F6CBD7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4E5E585" w14:textId="77777777">
        <w:tc>
          <w:tcPr>
            <w:tcW w:w="9576" w:type="dxa"/>
            <w:gridSpan w:val="16"/>
          </w:tcPr>
          <w:p w14:paraId="5106342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60AA1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0EBC20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7E5B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D77245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EBAD13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FF7EA5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8A9DAD6" w14:textId="77777777">
        <w:tc>
          <w:tcPr>
            <w:tcW w:w="9576" w:type="dxa"/>
            <w:gridSpan w:val="16"/>
          </w:tcPr>
          <w:p w14:paraId="12A2F7F6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10F474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22E170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D36562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8935A7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801D08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90108A0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73CE6A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669AD9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F35961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CB72D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FC5833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7B4EB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BFF23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8BC6F2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0008A4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E8F0424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486C8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078B8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24E0CC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74D60F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DE40087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F9ED81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BD472F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04B901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EF4EED1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663DA" w14:textId="77777777" w:rsidR="00427933" w:rsidRDefault="00427933">
      <w:r>
        <w:separator/>
      </w:r>
    </w:p>
  </w:endnote>
  <w:endnote w:type="continuationSeparator" w:id="0">
    <w:p w14:paraId="28059543" w14:textId="77777777" w:rsidR="00427933" w:rsidRDefault="00427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4AAF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BED5038" wp14:editId="7A2B462A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92FA095" wp14:editId="6330608C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1F4D4B1" wp14:editId="3890717A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85E33BC" wp14:editId="70F361AD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3F71465" wp14:editId="78D64BE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220A106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8CE3959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0ABDC" w14:textId="77777777" w:rsidR="00427933" w:rsidRDefault="00427933">
      <w:r>
        <w:separator/>
      </w:r>
    </w:p>
  </w:footnote>
  <w:footnote w:type="continuationSeparator" w:id="0">
    <w:p w14:paraId="47E5E9C1" w14:textId="77777777" w:rsidR="00427933" w:rsidRDefault="00427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6C26A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763FAC3" wp14:editId="6197E9B3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933"/>
    <w:rsid w:val="000F7F83"/>
    <w:rsid w:val="00176E0E"/>
    <w:rsid w:val="001E7FAB"/>
    <w:rsid w:val="002322EE"/>
    <w:rsid w:val="003759D5"/>
    <w:rsid w:val="00427933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9F7259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AF87F30"/>
  <w15:chartTrackingRefBased/>
  <w15:docId w15:val="{32D3C08A-1FE0-4CAF-8A28-491F66258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204</Words>
  <Characters>1760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250509-25UN029-English Comment Form-OT3E</dc:title>
  <dc:subject/>
  <dc:creator>Kelli Gillard</dc:creator>
  <cp:keywords>25UN029</cp:keywords>
  <cp:lastModifiedBy>Kelli Gillard</cp:lastModifiedBy>
  <cp:revision>1</cp:revision>
  <cp:lastPrinted>2005-06-16T19:24:00Z</cp:lastPrinted>
  <dcterms:created xsi:type="dcterms:W3CDTF">2025-05-09T16:47:00Z</dcterms:created>
  <dcterms:modified xsi:type="dcterms:W3CDTF">2025-05-09T16:50:00Z</dcterms:modified>
</cp:coreProperties>
</file>