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CFD4A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0D5DB071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5E469E22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562D6B55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30267D50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277B9078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4A621759" w14:textId="2C718AFC" w:rsidR="00E97DFD" w:rsidRPr="004E4F93" w:rsidRDefault="003B10AF" w:rsidP="00456075">
            <w:pPr>
              <w:rPr>
                <w:b/>
                <w:sz w:val="22"/>
                <w:szCs w:val="22"/>
              </w:rPr>
            </w:pPr>
            <w:r w:rsidRPr="003B10AF">
              <w:rPr>
                <w:b/>
                <w:sz w:val="22"/>
                <w:szCs w:val="22"/>
              </w:rPr>
              <w:t>Wildlife Tours - 2025 Nunavut Trips</w:t>
            </w:r>
          </w:p>
        </w:tc>
      </w:tr>
      <w:tr w:rsidR="00E97DFD" w:rsidRPr="004E4F93" w14:paraId="46C65DF3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4FA2209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19C8C8A7" w14:textId="1CC98267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3B10AF">
              <w:rPr>
                <w:b/>
                <w:bCs/>
                <w:sz w:val="22"/>
                <w:szCs w:val="22"/>
              </w:rPr>
              <w:t>Eagle Eye Tours</w:t>
            </w:r>
          </w:p>
        </w:tc>
      </w:tr>
      <w:tr w:rsidR="00E97DFD" w:rsidRPr="004E4F93" w14:paraId="1C8782F8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430EFE5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3140C30C" w14:textId="7DF749BE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Kitikmeot</w:t>
            </w:r>
            <w:r w:rsidR="003B10AF">
              <w:rPr>
                <w:b/>
                <w:sz w:val="22"/>
                <w:szCs w:val="22"/>
              </w:rPr>
              <w:t xml:space="preserve"> and </w:t>
            </w:r>
            <w:r w:rsidRPr="004E4F93">
              <w:rPr>
                <w:b/>
                <w:sz w:val="22"/>
                <w:szCs w:val="22"/>
              </w:rPr>
              <w:t>Qikiqtani Region</w:t>
            </w:r>
            <w:r w:rsidR="003B10AF">
              <w:rPr>
                <w:b/>
                <w:sz w:val="22"/>
                <w:szCs w:val="22"/>
              </w:rPr>
              <w:t>s</w:t>
            </w:r>
          </w:p>
        </w:tc>
      </w:tr>
      <w:tr w:rsidR="00E97DFD" w:rsidRPr="004E4F93" w14:paraId="19287105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15B8353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56DF5A7F" w14:textId="4E0B3B22" w:rsidR="00E97DFD" w:rsidRPr="004E4F93" w:rsidRDefault="003B10AF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May 12,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519FA53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7491D1BF" w14:textId="46AA4524" w:rsidR="00E97DFD" w:rsidRPr="004E4F93" w:rsidRDefault="003B10A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25TN031</w:t>
            </w:r>
          </w:p>
        </w:tc>
      </w:tr>
      <w:tr w:rsidR="00E97DFD" w:rsidRPr="004E4F93" w14:paraId="58EA128A" w14:textId="77777777">
        <w:tc>
          <w:tcPr>
            <w:tcW w:w="9576" w:type="dxa"/>
            <w:gridSpan w:val="16"/>
            <w:tcBorders>
              <w:top w:val="nil"/>
            </w:tcBorders>
          </w:tcPr>
          <w:p w14:paraId="3F847E32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4919397B" w14:textId="77777777">
        <w:tc>
          <w:tcPr>
            <w:tcW w:w="9576" w:type="dxa"/>
            <w:gridSpan w:val="16"/>
          </w:tcPr>
          <w:p w14:paraId="26D611D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7D768F62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4867AA99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4C087D2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7CB55B1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5475589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34D4E98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670FDB3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665A0B3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276D6AA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2BA1D73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7ACB5D6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6CB509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0DFD42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5D9A19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13ADDDD" w14:textId="77777777">
        <w:tc>
          <w:tcPr>
            <w:tcW w:w="9576" w:type="dxa"/>
            <w:gridSpan w:val="16"/>
          </w:tcPr>
          <w:p w14:paraId="67BF07C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269A9DA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49E341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441CB0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B1574A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128E03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82F7F7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5135E35" w14:textId="77777777">
        <w:tc>
          <w:tcPr>
            <w:tcW w:w="9576" w:type="dxa"/>
            <w:gridSpan w:val="16"/>
          </w:tcPr>
          <w:p w14:paraId="3A5E4000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4CCA1C3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0AA1AA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8CCCE3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40EBB4B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433DF8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AC2E53D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2311C15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7B33E9C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119C145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BC61FE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123828F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1E14CD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4CF13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61CE145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39EFD74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1B22CE3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A547CC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66435CB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4148DFC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23BE96F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F9CB002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0B70F24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070B8AA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60D1E72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69192074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A63B3" w14:textId="77777777" w:rsidR="003B10AF" w:rsidRDefault="003B10AF">
      <w:r>
        <w:separator/>
      </w:r>
    </w:p>
  </w:endnote>
  <w:endnote w:type="continuationSeparator" w:id="0">
    <w:p w14:paraId="743B77D9" w14:textId="77777777" w:rsidR="003B10AF" w:rsidRDefault="003B1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77DE4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3FE7F6A6" wp14:editId="40EE1EF6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0A26A959" wp14:editId="083B76FB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C501EC6" wp14:editId="58B9767B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E0343E5" wp14:editId="3E5081A8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18ADF3A" wp14:editId="37A27BB4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5CA552D7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4D67F917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B0CB28" w14:textId="77777777" w:rsidR="003B10AF" w:rsidRDefault="003B10AF">
      <w:r>
        <w:separator/>
      </w:r>
    </w:p>
  </w:footnote>
  <w:footnote w:type="continuationSeparator" w:id="0">
    <w:p w14:paraId="26BF6EFD" w14:textId="77777777" w:rsidR="003B10AF" w:rsidRDefault="003B10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6E0AC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20757635" wp14:editId="55447FCE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0AF"/>
    <w:rsid w:val="000F7F83"/>
    <w:rsid w:val="00176E0E"/>
    <w:rsid w:val="001E7FAB"/>
    <w:rsid w:val="002322EE"/>
    <w:rsid w:val="003759D5"/>
    <w:rsid w:val="003B10AF"/>
    <w:rsid w:val="004348DB"/>
    <w:rsid w:val="00456075"/>
    <w:rsid w:val="004A32DB"/>
    <w:rsid w:val="004D0417"/>
    <w:rsid w:val="004E4F93"/>
    <w:rsid w:val="00523FC9"/>
    <w:rsid w:val="0055027E"/>
    <w:rsid w:val="005D1172"/>
    <w:rsid w:val="00625A47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483B7A62"/>
  <w15:chartTrackingRefBased/>
  <w15:docId w15:val="{29F7B32D-C693-4B06-8D6E-61EE747EF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Form-OMAE.dotx</Template>
  <TotalTime>1</TotalTime>
  <Pages>1</Pages>
  <Words>199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Cassel Kapolak</dc:creator>
  <cp:keywords/>
  <cp:lastModifiedBy>Cassel Kapolak</cp:lastModifiedBy>
  <cp:revision>1</cp:revision>
  <cp:lastPrinted>2005-06-16T19:24:00Z</cp:lastPrinted>
  <dcterms:created xsi:type="dcterms:W3CDTF">2025-05-06T17:30:00Z</dcterms:created>
  <dcterms:modified xsi:type="dcterms:W3CDTF">2025-05-06T17:33:00Z</dcterms:modified>
</cp:coreProperties>
</file>