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85D7D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78A78176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4D1E9223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28D935BD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4C40C48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FEF522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0B2F6861" w14:textId="3C2E8C11" w:rsidR="00E97DFD" w:rsidRPr="004E01B3" w:rsidRDefault="004E01B3" w:rsidP="00456075">
            <w:pPr>
              <w:rPr>
                <w:b/>
                <w:bCs/>
                <w:sz w:val="22"/>
                <w:szCs w:val="22"/>
              </w:rPr>
            </w:pPr>
            <w:r w:rsidRPr="004E01B3">
              <w:rPr>
                <w:b/>
                <w:bCs/>
              </w:rPr>
              <w:t>Impacts of Past Glacial Ice Sheets</w:t>
            </w:r>
          </w:p>
        </w:tc>
      </w:tr>
      <w:tr w:rsidR="00E97DFD" w:rsidRPr="004E4F93" w14:paraId="45A0EFA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018051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4882284" w14:textId="30159E19" w:rsidR="00E97DFD" w:rsidRPr="004E01B3" w:rsidRDefault="00C473D7" w:rsidP="00C03592">
            <w:pPr>
              <w:tabs>
                <w:tab w:val="left" w:pos="1095"/>
              </w:tabs>
              <w:rPr>
                <w:b/>
                <w:bCs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76612B" w:rsidRPr="004E01B3">
              <w:rPr>
                <w:b/>
                <w:bCs/>
              </w:rPr>
              <w:t>Natural Resources Canada</w:t>
            </w:r>
          </w:p>
        </w:tc>
      </w:tr>
      <w:tr w:rsidR="00E97DFD" w:rsidRPr="004E4F93" w14:paraId="6D0EFDB7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A16C15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6051BF9" w14:textId="61B6235B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Kivalliq</w:t>
            </w:r>
          </w:p>
        </w:tc>
      </w:tr>
      <w:tr w:rsidR="00E97DFD" w:rsidRPr="004E4F93" w14:paraId="3218B5F0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32842A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A91CD2B" w14:textId="0F21ED85" w:rsidR="00E97DFD" w:rsidRPr="004E4F93" w:rsidRDefault="004E01B3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May </w:t>
            </w:r>
            <w:r w:rsidR="007757CE">
              <w:rPr>
                <w:b/>
                <w:sz w:val="22"/>
                <w:szCs w:val="22"/>
              </w:rPr>
              <w:t>19</w:t>
            </w:r>
            <w:r>
              <w:rPr>
                <w:b/>
                <w:sz w:val="22"/>
                <w:szCs w:val="22"/>
              </w:rPr>
              <w:t>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678D5F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14B65648" w14:textId="5C0F4A2F" w:rsidR="00E97DFD" w:rsidRPr="004E4F93" w:rsidRDefault="004E01B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25YN026</w:t>
            </w:r>
          </w:p>
        </w:tc>
      </w:tr>
      <w:tr w:rsidR="00E97DFD" w:rsidRPr="004E4F93" w14:paraId="58BD0961" w14:textId="77777777">
        <w:tc>
          <w:tcPr>
            <w:tcW w:w="9576" w:type="dxa"/>
            <w:gridSpan w:val="16"/>
            <w:tcBorders>
              <w:top w:val="nil"/>
            </w:tcBorders>
          </w:tcPr>
          <w:p w14:paraId="79089159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1747AC3" w14:textId="77777777">
        <w:tc>
          <w:tcPr>
            <w:tcW w:w="9576" w:type="dxa"/>
            <w:gridSpan w:val="16"/>
          </w:tcPr>
          <w:p w14:paraId="671DA66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7869BC8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2132EF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4FE3F9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8DAF0C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2254007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BA2F74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5F61A8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4D650A9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3854BA6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5807A1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4CD9327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37255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45641C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C2563D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7308569" w14:textId="77777777">
        <w:tc>
          <w:tcPr>
            <w:tcW w:w="9576" w:type="dxa"/>
            <w:gridSpan w:val="16"/>
          </w:tcPr>
          <w:p w14:paraId="7C9659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EE68CC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DB45C5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B46E3C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99CF3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546B29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43D855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30C37BF" w14:textId="77777777">
        <w:tc>
          <w:tcPr>
            <w:tcW w:w="9576" w:type="dxa"/>
            <w:gridSpan w:val="16"/>
          </w:tcPr>
          <w:p w14:paraId="1B7AF945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7B983B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2FFC1E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8BF79E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4B3DCA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3258FD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06F739D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6C371E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2F58AC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0D8CDC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5C1A7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4F3A221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EB30C9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F73D1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8F0AB8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33F1F93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500A3F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9FA7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14E3051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4478A4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7911C8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77C6305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49E04C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D2B2BC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C3B3C1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9EF808D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36205" w14:textId="77777777" w:rsidR="006A1D37" w:rsidRDefault="006A1D37">
      <w:r>
        <w:separator/>
      </w:r>
    </w:p>
  </w:endnote>
  <w:endnote w:type="continuationSeparator" w:id="0">
    <w:p w14:paraId="41931CED" w14:textId="77777777" w:rsidR="006A1D37" w:rsidRDefault="006A1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5CE72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39E63E72" wp14:editId="50F6751A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9F7508C" wp14:editId="3FD9C621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092AD77" wp14:editId="3615810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203B85D" wp14:editId="13C4CB4A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FB780F7" wp14:editId="3DDB6E94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5FDA75B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7F0A33E2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B1353" w14:textId="77777777" w:rsidR="006A1D37" w:rsidRDefault="006A1D37">
      <w:r>
        <w:separator/>
      </w:r>
    </w:p>
  </w:footnote>
  <w:footnote w:type="continuationSeparator" w:id="0">
    <w:p w14:paraId="592C8CDC" w14:textId="77777777" w:rsidR="006A1D37" w:rsidRDefault="006A1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BC150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7AD59346" wp14:editId="6E7FDA4A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12B"/>
    <w:rsid w:val="000F7F83"/>
    <w:rsid w:val="00176E0E"/>
    <w:rsid w:val="001E7FAB"/>
    <w:rsid w:val="002322EE"/>
    <w:rsid w:val="003066CA"/>
    <w:rsid w:val="003759D5"/>
    <w:rsid w:val="004348DB"/>
    <w:rsid w:val="00456075"/>
    <w:rsid w:val="004A32DB"/>
    <w:rsid w:val="004D0417"/>
    <w:rsid w:val="004E01B3"/>
    <w:rsid w:val="004E4F93"/>
    <w:rsid w:val="00523FC9"/>
    <w:rsid w:val="0055027E"/>
    <w:rsid w:val="005D1172"/>
    <w:rsid w:val="00657398"/>
    <w:rsid w:val="00680301"/>
    <w:rsid w:val="006931A0"/>
    <w:rsid w:val="006A1D37"/>
    <w:rsid w:val="00727D7C"/>
    <w:rsid w:val="00746B4B"/>
    <w:rsid w:val="00752D02"/>
    <w:rsid w:val="0076612B"/>
    <w:rsid w:val="007757CE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D89736E"/>
  <w15:chartTrackingRefBased/>
  <w15:docId w15:val="{FACDE842-BC33-4456-B305-4BFDCFF62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1</TotalTime>
  <Pages>1</Pages>
  <Words>196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250508-25YN026-English Comment Form-OT3E</dc:title>
  <dc:subject/>
  <dc:creator>Kelli Gillard</dc:creator>
  <cp:keywords>25YN026</cp:keywords>
  <cp:lastModifiedBy>Cassel Kapolak</cp:lastModifiedBy>
  <cp:revision>3</cp:revision>
  <cp:lastPrinted>2005-06-16T19:24:00Z</cp:lastPrinted>
  <dcterms:created xsi:type="dcterms:W3CDTF">2025-05-07T23:14:00Z</dcterms:created>
  <dcterms:modified xsi:type="dcterms:W3CDTF">2025-05-08T15:28:00Z</dcterms:modified>
</cp:coreProperties>
</file>