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D183A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CA7478F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870EE4D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F72C00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157FF6A8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03DFEB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561D6F4" w14:textId="313317FE" w:rsidR="00E97DFD" w:rsidRPr="00B87CF1" w:rsidRDefault="00B87CF1" w:rsidP="00456075">
            <w:pPr>
              <w:rPr>
                <w:rFonts w:ascii="Gadugi" w:hAnsi="Gadugi"/>
                <w:bCs/>
                <w:sz w:val="22"/>
                <w:szCs w:val="22"/>
                <w:lang w:val="en-CA"/>
              </w:rPr>
            </w:pPr>
            <w:r>
              <w:rPr>
                <w:bCs/>
                <w:sz w:val="22"/>
                <w:szCs w:val="22"/>
                <w:lang w:val="en-CA"/>
              </w:rPr>
              <w:t>Hamlet of Baker Lake Sealift Infrastructure Project</w:t>
            </w:r>
          </w:p>
        </w:tc>
      </w:tr>
      <w:tr w:rsidR="00E97DFD" w:rsidRPr="004E4F93" w14:paraId="7172C72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9263E5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B331327" w14:textId="4B2C2E28" w:rsidR="00E97DFD" w:rsidRPr="00B87CF1" w:rsidRDefault="00C473D7" w:rsidP="00C03592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B87CF1" w:rsidRPr="00B87CF1">
              <w:rPr>
                <w:sz w:val="22"/>
                <w:szCs w:val="22"/>
              </w:rPr>
              <w:t>Hamlet of Baker Lake</w:t>
            </w:r>
          </w:p>
        </w:tc>
      </w:tr>
      <w:tr w:rsidR="00E97DFD" w:rsidRPr="004E4F93" w14:paraId="27840F4E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B4F63C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FB4D60B" w14:textId="4EEE2E99" w:rsidR="00E97DFD" w:rsidRPr="00B87CF1" w:rsidRDefault="00C473D7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B87CF1" w:rsidRPr="00B87CF1">
              <w:rPr>
                <w:bCs/>
                <w:sz w:val="22"/>
                <w:szCs w:val="22"/>
              </w:rPr>
              <w:t xml:space="preserve">Baker Lake, </w:t>
            </w:r>
            <w:r w:rsidRPr="00B87CF1">
              <w:rPr>
                <w:bCs/>
                <w:sz w:val="22"/>
                <w:szCs w:val="22"/>
              </w:rPr>
              <w:t>Kivalliq Region</w:t>
            </w:r>
          </w:p>
        </w:tc>
      </w:tr>
      <w:tr w:rsidR="00E97DFD" w:rsidRPr="004E4F93" w14:paraId="4D960F5F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04BFCB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E2B39CB" w14:textId="3D33001F" w:rsidR="00E97DFD" w:rsidRPr="00B87CF1" w:rsidRDefault="00B87CF1" w:rsidP="00C559BD">
            <w:pPr>
              <w:rPr>
                <w:bCs/>
                <w:sz w:val="22"/>
                <w:szCs w:val="22"/>
              </w:rPr>
            </w:pPr>
            <w:r w:rsidRPr="00B87CF1">
              <w:rPr>
                <w:bCs/>
                <w:sz w:val="22"/>
                <w:szCs w:val="22"/>
              </w:rPr>
              <w:t>August 2</w:t>
            </w:r>
            <w:r w:rsidR="004407CA">
              <w:rPr>
                <w:bCs/>
                <w:sz w:val="22"/>
                <w:szCs w:val="22"/>
              </w:rPr>
              <w:t>1</w:t>
            </w:r>
            <w:r w:rsidRPr="00B87CF1">
              <w:rPr>
                <w:bCs/>
                <w:sz w:val="22"/>
                <w:szCs w:val="22"/>
              </w:rPr>
              <w:t>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B5512D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9C17443" w14:textId="08393C8B" w:rsidR="00E97DFD" w:rsidRPr="00B87CF1" w:rsidRDefault="00B87CF1">
            <w:pPr>
              <w:rPr>
                <w:bCs/>
                <w:sz w:val="22"/>
                <w:szCs w:val="22"/>
              </w:rPr>
            </w:pPr>
            <w:r w:rsidRPr="00B87CF1">
              <w:rPr>
                <w:bCs/>
                <w:sz w:val="22"/>
                <w:szCs w:val="22"/>
              </w:rPr>
              <w:t>25XN036</w:t>
            </w:r>
          </w:p>
        </w:tc>
      </w:tr>
      <w:tr w:rsidR="00E97DFD" w:rsidRPr="004E4F93" w14:paraId="5F64A47E" w14:textId="77777777">
        <w:tc>
          <w:tcPr>
            <w:tcW w:w="9576" w:type="dxa"/>
            <w:gridSpan w:val="16"/>
            <w:tcBorders>
              <w:top w:val="nil"/>
            </w:tcBorders>
          </w:tcPr>
          <w:p w14:paraId="10D891F8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F2741F4" w14:textId="77777777">
        <w:tc>
          <w:tcPr>
            <w:tcW w:w="9576" w:type="dxa"/>
            <w:gridSpan w:val="16"/>
          </w:tcPr>
          <w:p w14:paraId="330767F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E2C41A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2E0669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5CD439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EA5E3C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D20E5F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22250C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981B04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4F550A7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C7F02D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F9CF8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3EBA8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29ECD5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1384F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83CCA3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EBAE012" w14:textId="77777777">
        <w:tc>
          <w:tcPr>
            <w:tcW w:w="9576" w:type="dxa"/>
            <w:gridSpan w:val="16"/>
          </w:tcPr>
          <w:p w14:paraId="001A05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1530EB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A687A4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528621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4870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B05AF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42F1EB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E2EDB90" w14:textId="77777777">
        <w:tc>
          <w:tcPr>
            <w:tcW w:w="9576" w:type="dxa"/>
            <w:gridSpan w:val="16"/>
          </w:tcPr>
          <w:p w14:paraId="12330136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9C2330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A2C9F8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CF023C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39881A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CB3862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ADD4794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6AA092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42D7E2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04D4A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1CC5C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3BAE4C8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60FC72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5789C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574D0E4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22A819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1BC4DD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E7C5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D9CB1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F5ECFC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35512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D1B86B7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00272D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8FC7E1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97F20D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40BCD3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D9380" w14:textId="77777777" w:rsidR="005165F1" w:rsidRDefault="005165F1">
      <w:r>
        <w:separator/>
      </w:r>
    </w:p>
  </w:endnote>
  <w:endnote w:type="continuationSeparator" w:id="0">
    <w:p w14:paraId="341659BB" w14:textId="77777777" w:rsidR="005165F1" w:rsidRDefault="0051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11BFC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B9F5017" wp14:editId="19D03DB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4DBD078" wp14:editId="5FD980A1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28960D" wp14:editId="4E114A56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85DA860" wp14:editId="0C112A45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98F3FCF" wp14:editId="578F9827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0EB63D8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41623261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20054" w14:textId="77777777" w:rsidR="005165F1" w:rsidRDefault="005165F1">
      <w:r>
        <w:separator/>
      </w:r>
    </w:p>
  </w:footnote>
  <w:footnote w:type="continuationSeparator" w:id="0">
    <w:p w14:paraId="0CAC9D08" w14:textId="77777777" w:rsidR="005165F1" w:rsidRDefault="0051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71C2B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B63B89C" wp14:editId="0BADF511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5F1"/>
    <w:rsid w:val="000E2912"/>
    <w:rsid w:val="000F7F83"/>
    <w:rsid w:val="00176E0E"/>
    <w:rsid w:val="001E7FAB"/>
    <w:rsid w:val="002322EE"/>
    <w:rsid w:val="002B2D45"/>
    <w:rsid w:val="003759D5"/>
    <w:rsid w:val="004348DB"/>
    <w:rsid w:val="004407CA"/>
    <w:rsid w:val="00456075"/>
    <w:rsid w:val="004A32DB"/>
    <w:rsid w:val="004D0417"/>
    <w:rsid w:val="004E4F93"/>
    <w:rsid w:val="005165F1"/>
    <w:rsid w:val="00523FC9"/>
    <w:rsid w:val="0055027E"/>
    <w:rsid w:val="005D1172"/>
    <w:rsid w:val="00631F3D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B87CF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3AA0FD8"/>
  <w15:chartTrackingRefBased/>
  <w15:docId w15:val="{C004B7A2-CDC4-4367-875B-B2D65735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201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Robby Qammaniq</dc:creator>
  <cp:keywords>25XN036</cp:keywords>
  <cp:lastModifiedBy>Robby Qammaniq</cp:lastModifiedBy>
  <cp:revision>3</cp:revision>
  <cp:lastPrinted>2005-06-16T19:24:00Z</cp:lastPrinted>
  <dcterms:created xsi:type="dcterms:W3CDTF">2025-07-29T22:31:00Z</dcterms:created>
  <dcterms:modified xsi:type="dcterms:W3CDTF">2025-07-30T21:28:00Z</dcterms:modified>
</cp:coreProperties>
</file>