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610C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96E483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6D4EFCB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200371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39E53CD6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D4DEFA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1F0B1E3" w14:textId="45DF660A" w:rsidR="00E97DFD" w:rsidRPr="004E4F93" w:rsidRDefault="00185FF8" w:rsidP="00456075">
            <w:pPr>
              <w:rPr>
                <w:b/>
                <w:sz w:val="22"/>
                <w:szCs w:val="22"/>
              </w:rPr>
            </w:pPr>
            <w:r>
              <w:t>Kivalliq-Baffin Connector Horizontal Directional Drilling (HDD) Feasibility Study</w:t>
            </w:r>
          </w:p>
        </w:tc>
      </w:tr>
      <w:tr w:rsidR="00E97DFD" w:rsidRPr="004E4F93" w14:paraId="4CCDBD7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A5BC2D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D4DCD68" w14:textId="1D7B6DF5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185FF8">
              <w:t>Government of Nunavut – Department of Transportation &amp; Infrastructure</w:t>
            </w:r>
          </w:p>
        </w:tc>
      </w:tr>
      <w:tr w:rsidR="00E97DFD" w:rsidRPr="004E4F93" w14:paraId="774789E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BEA37E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37053B1" w14:textId="5B23D291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(Kivalliq/Qikiqtani (North or South</w:t>
            </w:r>
            <w:r w:rsidR="00185FF8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4A5E7D1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E829CF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3CC8A2B" w14:textId="147CE587" w:rsidR="00E97DFD" w:rsidRPr="004E4F93" w:rsidRDefault="00185FF8" w:rsidP="00185FF8">
            <w:pPr>
              <w:tabs>
                <w:tab w:val="left" w:pos="106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</w:r>
            <w:r w:rsidR="007A0102">
              <w:rPr>
                <w:b/>
                <w:sz w:val="22"/>
                <w:szCs w:val="22"/>
              </w:rPr>
              <w:t>October 28</w:t>
            </w:r>
            <w:r>
              <w:rPr>
                <w:b/>
                <w:sz w:val="22"/>
                <w:szCs w:val="22"/>
              </w:rPr>
              <w:t>,2025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18DD76A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31EA9A3" w14:textId="53D7F5F0" w:rsidR="00E97DFD" w:rsidRPr="004E4F93" w:rsidRDefault="00185FF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25YN061</w:t>
            </w:r>
          </w:p>
        </w:tc>
      </w:tr>
      <w:tr w:rsidR="00E97DFD" w:rsidRPr="004E4F93" w14:paraId="2D2CB76D" w14:textId="77777777">
        <w:tc>
          <w:tcPr>
            <w:tcW w:w="9576" w:type="dxa"/>
            <w:gridSpan w:val="16"/>
            <w:tcBorders>
              <w:top w:val="nil"/>
            </w:tcBorders>
          </w:tcPr>
          <w:p w14:paraId="25F117D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FDDA58F" w14:textId="77777777">
        <w:tc>
          <w:tcPr>
            <w:tcW w:w="9576" w:type="dxa"/>
            <w:gridSpan w:val="16"/>
          </w:tcPr>
          <w:p w14:paraId="2785910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A19E83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EEDD5E0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532DB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B0A52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5FA656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21138E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9C09B8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D1B917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5A7582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FED50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E433A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2328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D2B6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A6176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DFE75ED" w14:textId="77777777">
        <w:tc>
          <w:tcPr>
            <w:tcW w:w="9576" w:type="dxa"/>
            <w:gridSpan w:val="16"/>
          </w:tcPr>
          <w:p w14:paraId="05254D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31CAB3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E1D9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55EF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DA11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EABD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709B3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35478F3" w14:textId="77777777">
        <w:tc>
          <w:tcPr>
            <w:tcW w:w="9576" w:type="dxa"/>
            <w:gridSpan w:val="16"/>
          </w:tcPr>
          <w:p w14:paraId="15FED7BF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CA77B4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3111C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58502E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CCFD2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518CB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D23F04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AB0D6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D10670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94E05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D97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A69EC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6C6995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61A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3B69C7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407CDA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97864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AEE3A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C6002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A5F79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BD2872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9DB47F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E0865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33679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BD6C89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C649E2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3C908" w14:textId="77777777" w:rsidR="00185FF8" w:rsidRDefault="00185FF8">
      <w:r>
        <w:separator/>
      </w:r>
    </w:p>
  </w:endnote>
  <w:endnote w:type="continuationSeparator" w:id="0">
    <w:p w14:paraId="45E53259" w14:textId="77777777" w:rsidR="00185FF8" w:rsidRDefault="00185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FD3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7F40BE6" wp14:editId="787957B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227B7B0" wp14:editId="28BEC67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9D06972" wp14:editId="0B6A065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D812B56" wp14:editId="5F68813E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733233B" wp14:editId="0FDB640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874A81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3E61E31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332B5" w14:textId="77777777" w:rsidR="00185FF8" w:rsidRDefault="00185FF8">
      <w:r>
        <w:separator/>
      </w:r>
    </w:p>
  </w:footnote>
  <w:footnote w:type="continuationSeparator" w:id="0">
    <w:p w14:paraId="403FBB9A" w14:textId="77777777" w:rsidR="00185FF8" w:rsidRDefault="00185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DB0DE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4FB5FB0" wp14:editId="5A92AC9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FF8"/>
    <w:rsid w:val="000F7F83"/>
    <w:rsid w:val="00176E0E"/>
    <w:rsid w:val="00185FF8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415D4"/>
    <w:rsid w:val="0055027E"/>
    <w:rsid w:val="005D1172"/>
    <w:rsid w:val="00657398"/>
    <w:rsid w:val="006931A0"/>
    <w:rsid w:val="00727D7C"/>
    <w:rsid w:val="00746B4B"/>
    <w:rsid w:val="00752D02"/>
    <w:rsid w:val="00777208"/>
    <w:rsid w:val="007A0102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418A6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1A18611"/>
  <w15:chartTrackingRefBased/>
  <w15:docId w15:val="{40FB483F-CB94-453C-87AB-091F09CBB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nirb.sharepoint.com/sites/Operations/Technical%20Training/Screening%20Templates-%20MIA/15a-DRAFT%20English%20Comment%20Form-OMAE.dotx?OR=81dd2b71-fb82-4b33-ac71-fed46bf0f87a&amp;CID=d6e9c1a1-0088-a000-0214-651df7be517f&amp;CT=1756850343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15a-DRAFT%20English%20Comment%20Form-OMAE.dotx?OR=81dd2b71-fb82-4b33-ac71-fed46bf0f87a&amp;CID=d6e9c1a1-0088-a000-0214-651df7be517f&amp;CT=1756850343596</Template>
  <TotalTime>3</TotalTime>
  <Pages>1</Pages>
  <Words>205</Words>
  <Characters>1816</Characters>
  <Application>Microsoft Office Word</Application>
  <DocSecurity>0</DocSecurity>
  <Lines>46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Amir Pourmahabadian</dc:creator>
  <cp:keywords/>
  <cp:lastModifiedBy>Brittany Hogaluk</cp:lastModifiedBy>
  <cp:revision>2</cp:revision>
  <cp:lastPrinted>2005-06-16T19:24:00Z</cp:lastPrinted>
  <dcterms:created xsi:type="dcterms:W3CDTF">2025-09-02T21:59:00Z</dcterms:created>
  <dcterms:modified xsi:type="dcterms:W3CDTF">2025-10-07T17:11:00Z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