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5C6B9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73258DA2" w14:textId="77777777" w:rsidR="00E2224E" w:rsidRPr="00913CCD" w:rsidRDefault="00E2224E" w:rsidP="00E2224E">
      <w:pPr>
        <w:pStyle w:val="Title"/>
        <w:rPr>
          <w:lang w:val="fr-CA"/>
        </w:rPr>
      </w:pPr>
    </w:p>
    <w:p w14:paraId="02B7654F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50B63914" w14:textId="77777777" w:rsidR="00C90EC1" w:rsidRPr="007D4C4B" w:rsidRDefault="00C90EC1">
      <w:pPr>
        <w:rPr>
          <w:sz w:val="24"/>
          <w:lang w:val="fr-CA"/>
        </w:rPr>
      </w:pPr>
    </w:p>
    <w:tbl>
      <w:tblPr>
        <w:tblW w:w="10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5"/>
        <w:gridCol w:w="183"/>
        <w:gridCol w:w="362"/>
        <w:gridCol w:w="816"/>
        <w:gridCol w:w="91"/>
        <w:gridCol w:w="1086"/>
        <w:gridCol w:w="1271"/>
        <w:gridCol w:w="725"/>
        <w:gridCol w:w="907"/>
        <w:gridCol w:w="549"/>
        <w:gridCol w:w="629"/>
        <w:gridCol w:w="2273"/>
      </w:tblGrid>
      <w:tr w:rsidR="00BD723C" w:rsidRPr="00677132" w14:paraId="51283E19" w14:textId="77777777" w:rsidTr="00BD723C">
        <w:trPr>
          <w:cantSplit/>
          <w:trHeight w:val="481"/>
        </w:trPr>
        <w:tc>
          <w:tcPr>
            <w:tcW w:w="3733" w:type="dxa"/>
            <w:gridSpan w:val="6"/>
            <w:tcBorders>
              <w:bottom w:val="nil"/>
              <w:right w:val="nil"/>
            </w:tcBorders>
          </w:tcPr>
          <w:p w14:paraId="79B882A4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 projet :</w:t>
            </w:r>
          </w:p>
        </w:tc>
        <w:tc>
          <w:tcPr>
            <w:tcW w:w="6354" w:type="dxa"/>
            <w:gridSpan w:val="6"/>
            <w:tcBorders>
              <w:left w:val="nil"/>
            </w:tcBorders>
          </w:tcPr>
          <w:p w14:paraId="3678BE45" w14:textId="2FFE3D58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76534">
              <w:rPr>
                <w:bCs/>
                <w:sz w:val="22"/>
                <w:szCs w:val="22"/>
              </w:rPr>
              <w:t>Ocean Tracking Network: Marine fish tracking in Baffin Bay and connected waters onboard the RV Kiviuq 1</w:t>
            </w:r>
          </w:p>
        </w:tc>
      </w:tr>
      <w:tr w:rsidR="00BD723C" w14:paraId="34B1A199" w14:textId="77777777" w:rsidTr="00BD723C">
        <w:trPr>
          <w:cantSplit/>
          <w:trHeight w:val="248"/>
        </w:trPr>
        <w:tc>
          <w:tcPr>
            <w:tcW w:w="1740" w:type="dxa"/>
            <w:gridSpan w:val="3"/>
            <w:tcBorders>
              <w:top w:val="nil"/>
              <w:bottom w:val="nil"/>
              <w:right w:val="nil"/>
            </w:tcBorders>
          </w:tcPr>
          <w:p w14:paraId="0FE3278B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347" w:type="dxa"/>
            <w:gridSpan w:val="9"/>
            <w:tcBorders>
              <w:top w:val="nil"/>
              <w:left w:val="nil"/>
            </w:tcBorders>
          </w:tcPr>
          <w:p w14:paraId="1870A689" w14:textId="2243C182" w:rsidR="00BD723C" w:rsidRPr="00913CCD" w:rsidRDefault="00BD723C" w:rsidP="00BD723C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 w:rsidRPr="00976534">
              <w:rPr>
                <w:sz w:val="22"/>
                <w:szCs w:val="22"/>
              </w:rPr>
              <w:t>Fisheries and Oceans Canada</w:t>
            </w:r>
            <w:r w:rsidRPr="00913CCD">
              <w:rPr>
                <w:b/>
                <w:sz w:val="22"/>
                <w:szCs w:val="22"/>
              </w:rPr>
              <w:tab/>
            </w:r>
          </w:p>
        </w:tc>
      </w:tr>
      <w:tr w:rsidR="00BD723C" w14:paraId="53ACF3BB" w14:textId="77777777" w:rsidTr="00BD723C">
        <w:trPr>
          <w:cantSplit/>
          <w:trHeight w:val="233"/>
        </w:trPr>
        <w:tc>
          <w:tcPr>
            <w:tcW w:w="1740" w:type="dxa"/>
            <w:gridSpan w:val="3"/>
            <w:tcBorders>
              <w:top w:val="nil"/>
              <w:bottom w:val="nil"/>
              <w:right w:val="nil"/>
            </w:tcBorders>
          </w:tcPr>
          <w:p w14:paraId="1D913D88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Site:</w:t>
            </w:r>
          </w:p>
        </w:tc>
        <w:tc>
          <w:tcPr>
            <w:tcW w:w="8347" w:type="dxa"/>
            <w:gridSpan w:val="9"/>
            <w:tcBorders>
              <w:left w:val="nil"/>
            </w:tcBorders>
          </w:tcPr>
          <w:p w14:paraId="67F240CD" w14:textId="3B41EDBE" w:rsidR="00BD723C" w:rsidRPr="00913CCD" w:rsidRDefault="00BD723C" w:rsidP="00BD723C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76534">
              <w:rPr>
                <w:bCs/>
                <w:sz w:val="22"/>
                <w:szCs w:val="22"/>
              </w:rPr>
              <w:t>Qikiqtani Region</w:t>
            </w:r>
          </w:p>
        </w:tc>
      </w:tr>
      <w:tr w:rsidR="00BD723C" w:rsidRPr="007D4C4B" w14:paraId="2355F957" w14:textId="77777777" w:rsidTr="00BD723C">
        <w:trPr>
          <w:cantSplit/>
          <w:trHeight w:val="248"/>
        </w:trPr>
        <w:tc>
          <w:tcPr>
            <w:tcW w:w="2647" w:type="dxa"/>
            <w:gridSpan w:val="5"/>
            <w:tcBorders>
              <w:top w:val="nil"/>
              <w:bottom w:val="nil"/>
              <w:right w:val="nil"/>
            </w:tcBorders>
          </w:tcPr>
          <w:p w14:paraId="2D0F1F0E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Commentaires</w:t>
            </w:r>
            <w:proofErr w:type="spellEnd"/>
            <w:r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Pr="00913CCD">
              <w:rPr>
                <w:b/>
                <w:sz w:val="22"/>
                <w:szCs w:val="22"/>
              </w:rPr>
              <w:t xml:space="preserve"> le: </w:t>
            </w:r>
          </w:p>
        </w:tc>
        <w:tc>
          <w:tcPr>
            <w:tcW w:w="3082" w:type="dxa"/>
            <w:gridSpan w:val="3"/>
            <w:tcBorders>
              <w:left w:val="nil"/>
              <w:right w:val="nil"/>
            </w:tcBorders>
          </w:tcPr>
          <w:p w14:paraId="382738EC" w14:textId="290CE54C" w:rsidR="00BD723C" w:rsidRPr="00913CCD" w:rsidRDefault="00BD723C" w:rsidP="00BD723C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29, 2025</w:t>
            </w:r>
          </w:p>
        </w:tc>
        <w:tc>
          <w:tcPr>
            <w:tcW w:w="2085" w:type="dxa"/>
            <w:gridSpan w:val="3"/>
            <w:tcBorders>
              <w:left w:val="nil"/>
              <w:bottom w:val="nil"/>
              <w:right w:val="nil"/>
            </w:tcBorders>
          </w:tcPr>
          <w:p w14:paraId="53BF9198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CNER :</w:t>
            </w:r>
          </w:p>
        </w:tc>
        <w:tc>
          <w:tcPr>
            <w:tcW w:w="2271" w:type="dxa"/>
            <w:tcBorders>
              <w:left w:val="nil"/>
            </w:tcBorders>
          </w:tcPr>
          <w:p w14:paraId="77416894" w14:textId="0D5DC32D" w:rsidR="00BD723C" w:rsidRPr="00913CCD" w:rsidRDefault="00BD723C" w:rsidP="00BD723C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</w:rPr>
              <w:t>25YN062</w:t>
            </w:r>
          </w:p>
        </w:tc>
      </w:tr>
      <w:tr w:rsidR="00BD723C" w:rsidRPr="007D4C4B" w14:paraId="495361AC" w14:textId="77777777" w:rsidTr="00BD723C">
        <w:trPr>
          <w:trHeight w:val="248"/>
        </w:trPr>
        <w:tc>
          <w:tcPr>
            <w:tcW w:w="10087" w:type="dxa"/>
            <w:gridSpan w:val="12"/>
            <w:tcBorders>
              <w:top w:val="nil"/>
            </w:tcBorders>
          </w:tcPr>
          <w:p w14:paraId="344B56F2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D723C" w:rsidRPr="00677132" w14:paraId="437D3730" w14:textId="77777777" w:rsidTr="00BD723C">
        <w:trPr>
          <w:trHeight w:val="3636"/>
        </w:trPr>
        <w:tc>
          <w:tcPr>
            <w:tcW w:w="10087" w:type="dxa"/>
            <w:gridSpan w:val="12"/>
          </w:tcPr>
          <w:p w14:paraId="1ED6E292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Cochez ci-dessous vos secteurs de préoccupations avec cette proposition de projet :</w:t>
            </w:r>
          </w:p>
          <w:p w14:paraId="34BEC1C6" w14:textId="77777777" w:rsidR="00BD723C" w:rsidRPr="00913CCD" w:rsidRDefault="00BD723C" w:rsidP="00BD723C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utilisation  traditionnelle</w:t>
            </w:r>
            <w:proofErr w:type="gramEnd"/>
            <w:r w:rsidRPr="00913CCD">
              <w:rPr>
                <w:lang w:val="fr-CA"/>
              </w:rPr>
              <w:t xml:space="preserve"> des terres</w:t>
            </w:r>
          </w:p>
          <w:p w14:paraId="151C8E64" w14:textId="77777777" w:rsidR="00BD723C" w:rsidRPr="00913CCD" w:rsidRDefault="00BD723C" w:rsidP="00BD723C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l’eau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activités de récolte </w:t>
            </w:r>
            <w:proofErr w:type="gramStart"/>
            <w:r w:rsidRPr="00913CCD">
              <w:rPr>
                <w:lang w:val="fr-CA"/>
              </w:rPr>
              <w:t>des Inuit</w:t>
            </w:r>
            <w:proofErr w:type="gramEnd"/>
            <w:r w:rsidRPr="00913CCD">
              <w:rPr>
                <w:lang w:val="fr-CA"/>
              </w:rPr>
              <w:t xml:space="preserve"> </w:t>
            </w:r>
          </w:p>
          <w:p w14:paraId="038F546B" w14:textId="77777777" w:rsidR="00BD723C" w:rsidRPr="00913CCD" w:rsidRDefault="00BD723C" w:rsidP="00BD723C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engagement communautaire et consultation</w:t>
            </w:r>
          </w:p>
          <w:p w14:paraId="2CA6484A" w14:textId="77777777" w:rsidR="00BD723C" w:rsidRPr="00913CCD" w:rsidRDefault="00BD723C" w:rsidP="00BD723C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l’air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développement local dans la région</w:t>
            </w:r>
          </w:p>
          <w:p w14:paraId="02301A4D" w14:textId="77777777" w:rsidR="00BD723C" w:rsidRPr="00913CCD" w:rsidRDefault="00BD723C" w:rsidP="00BD723C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animaux</w:t>
            </w:r>
            <w:proofErr w:type="gramEnd"/>
            <w:r w:rsidRPr="00913CCD">
              <w:rPr>
                <w:lang w:val="fr-CA"/>
              </w:rPr>
              <w:t xml:space="preserve"> sauvages et leur habitat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tourisme  dans</w:t>
            </w:r>
            <w:proofErr w:type="gramEnd"/>
            <w:r w:rsidRPr="00913CCD">
              <w:rPr>
                <w:lang w:val="fr-CA"/>
              </w:rPr>
              <w:t xml:space="preserve"> la région</w:t>
            </w:r>
          </w:p>
          <w:p w14:paraId="0A6DA02B" w14:textId="77777777" w:rsidR="00BD723C" w:rsidRPr="00913CCD" w:rsidRDefault="00BD723C" w:rsidP="00BD723C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mammifères</w:t>
            </w:r>
            <w:proofErr w:type="gramEnd"/>
            <w:r w:rsidRPr="00913CCD">
              <w:rPr>
                <w:lang w:val="fr-CA"/>
              </w:rPr>
              <w:t xml:space="preserve"> marins et leur habitat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problèmes de santé humaine                 </w:t>
            </w:r>
          </w:p>
          <w:p w14:paraId="2AA63AD6" w14:textId="77777777" w:rsidR="00BD723C" w:rsidRPr="00913CCD" w:rsidRDefault="00BD723C" w:rsidP="00BD723C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oiseaux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 Autre : ____________________________________________</w:t>
            </w:r>
          </w:p>
          <w:p w14:paraId="462BEA77" w14:textId="77777777" w:rsidR="00BD723C" w:rsidRPr="00913CCD" w:rsidRDefault="00BD723C" w:rsidP="00BD723C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poissons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 ___________________________________________________</w:t>
            </w:r>
          </w:p>
          <w:p w14:paraId="1DCEB3CF" w14:textId="77777777" w:rsidR="00BD723C" w:rsidRPr="00913CCD" w:rsidRDefault="00BD723C" w:rsidP="00BD723C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ressources</w:t>
            </w:r>
            <w:proofErr w:type="gramEnd"/>
            <w:r w:rsidRPr="00913CCD">
              <w:rPr>
                <w:lang w:val="fr-CA"/>
              </w:rPr>
              <w:t xml:space="preserve"> patrimoniales dans la région                     ___________________________________________________                </w:t>
            </w:r>
          </w:p>
          <w:p w14:paraId="1DD4BC75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Décrivez vos préoccupations cochées ci-dessus :</w:t>
            </w:r>
          </w:p>
          <w:p w14:paraId="054E8716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0A0FB69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AD9A943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B3F3911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D723C" w:rsidRPr="00677132" w14:paraId="5EA45C20" w14:textId="77777777" w:rsidTr="00BD723C">
        <w:trPr>
          <w:trHeight w:val="1475"/>
        </w:trPr>
        <w:tc>
          <w:tcPr>
            <w:tcW w:w="10087" w:type="dxa"/>
            <w:gridSpan w:val="12"/>
          </w:tcPr>
          <w:p w14:paraId="35BB0993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636B1DC6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1F6218D0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115E9BE9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59003E5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0F2689F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D723C" w:rsidRPr="005F211A" w14:paraId="6727C737" w14:textId="77777777" w:rsidTr="00BD723C">
        <w:trPr>
          <w:trHeight w:val="1738"/>
        </w:trPr>
        <w:tc>
          <w:tcPr>
            <w:tcW w:w="10087" w:type="dxa"/>
            <w:gridSpan w:val="12"/>
          </w:tcPr>
          <w:p w14:paraId="626F1296" w14:textId="77777777" w:rsidR="00BD723C" w:rsidRPr="00913CCD" w:rsidRDefault="00BD723C" w:rsidP="00BD723C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 Oui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  Non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b w:val="0"/>
                <w:sz w:val="22"/>
                <w:szCs w:val="22"/>
                <w:lang w:val="fr-CA"/>
              </w:rPr>
              <w:t xml:space="preserve">    Commentaires supplémentaires?</w:t>
            </w:r>
          </w:p>
          <w:p w14:paraId="5A28F1F6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FD752AA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328B3DF8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2D51076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2E54FA3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122D1914" w14:textId="77777777" w:rsidR="00BD723C" w:rsidRPr="00913CCD" w:rsidRDefault="00BD723C" w:rsidP="00BD723C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D723C" w14:paraId="76C74735" w14:textId="77777777" w:rsidTr="00BD723C">
        <w:trPr>
          <w:trHeight w:val="233"/>
        </w:trPr>
        <w:tc>
          <w:tcPr>
            <w:tcW w:w="2556" w:type="dxa"/>
            <w:gridSpan w:val="4"/>
            <w:tcBorders>
              <w:bottom w:val="nil"/>
              <w:right w:val="nil"/>
            </w:tcBorders>
          </w:tcPr>
          <w:p w14:paraId="7C127699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 xml:space="preserve">Nom de </w:t>
            </w:r>
            <w:proofErr w:type="spellStart"/>
            <w:r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80" w:type="dxa"/>
            <w:gridSpan w:val="5"/>
            <w:tcBorders>
              <w:left w:val="nil"/>
              <w:right w:val="nil"/>
            </w:tcBorders>
          </w:tcPr>
          <w:p w14:paraId="6B5CC1D1" w14:textId="77777777" w:rsidR="00BD723C" w:rsidRPr="00913CCD" w:rsidRDefault="00BD723C" w:rsidP="00BD723C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left w:val="nil"/>
              <w:bottom w:val="nil"/>
              <w:right w:val="nil"/>
            </w:tcBorders>
          </w:tcPr>
          <w:p w14:paraId="6084610A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8BAF0C" w14:textId="77777777" w:rsidR="00BD723C" w:rsidRPr="00913CCD" w:rsidRDefault="00BD723C" w:rsidP="00BD723C">
            <w:pPr>
              <w:ind w:right="-90"/>
              <w:rPr>
                <w:sz w:val="22"/>
                <w:szCs w:val="22"/>
              </w:rPr>
            </w:pPr>
          </w:p>
        </w:tc>
      </w:tr>
      <w:tr w:rsidR="00BD723C" w14:paraId="5B768CED" w14:textId="77777777" w:rsidTr="00BD723C">
        <w:trPr>
          <w:trHeight w:val="248"/>
        </w:trPr>
        <w:tc>
          <w:tcPr>
            <w:tcW w:w="1195" w:type="dxa"/>
            <w:tcBorders>
              <w:top w:val="nil"/>
              <w:bottom w:val="nil"/>
              <w:right w:val="nil"/>
            </w:tcBorders>
          </w:tcPr>
          <w:p w14:paraId="5603B304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Poste:</w:t>
            </w:r>
          </w:p>
        </w:tc>
        <w:tc>
          <w:tcPr>
            <w:tcW w:w="38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F7768B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nil"/>
              <w:bottom w:val="nil"/>
              <w:right w:val="nil"/>
            </w:tcBorders>
          </w:tcPr>
          <w:p w14:paraId="3E8BA762" w14:textId="77777777" w:rsidR="00BD723C" w:rsidRPr="00913CCD" w:rsidRDefault="00BD723C" w:rsidP="00BD723C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Organisation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50" w:type="dxa"/>
            <w:gridSpan w:val="3"/>
            <w:tcBorders>
              <w:top w:val="nil"/>
              <w:left w:val="nil"/>
            </w:tcBorders>
          </w:tcPr>
          <w:p w14:paraId="0EA1423B" w14:textId="77777777" w:rsidR="00BD723C" w:rsidRPr="00913CCD" w:rsidRDefault="00BD723C" w:rsidP="00BD723C">
            <w:pPr>
              <w:ind w:right="-90"/>
              <w:rPr>
                <w:sz w:val="22"/>
                <w:szCs w:val="22"/>
              </w:rPr>
            </w:pPr>
          </w:p>
        </w:tc>
      </w:tr>
      <w:tr w:rsidR="00BD723C" w14:paraId="55CEF392" w14:textId="77777777" w:rsidTr="00BD723C">
        <w:trPr>
          <w:trHeight w:val="233"/>
        </w:trPr>
        <w:tc>
          <w:tcPr>
            <w:tcW w:w="13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09427A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26" w:type="dxa"/>
            <w:gridSpan w:val="5"/>
            <w:tcBorders>
              <w:top w:val="nil"/>
              <w:left w:val="nil"/>
              <w:right w:val="nil"/>
            </w:tcBorders>
          </w:tcPr>
          <w:p w14:paraId="74482F1D" w14:textId="77777777" w:rsidR="00BD723C" w:rsidRPr="00913CCD" w:rsidRDefault="00BD723C" w:rsidP="00BD723C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461DA" w14:textId="77777777" w:rsidR="00BD723C" w:rsidRPr="00913CCD" w:rsidRDefault="00BD723C" w:rsidP="00BD723C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50" w:type="dxa"/>
            <w:gridSpan w:val="3"/>
            <w:tcBorders>
              <w:left w:val="nil"/>
            </w:tcBorders>
          </w:tcPr>
          <w:p w14:paraId="2A6A947B" w14:textId="77777777" w:rsidR="00BD723C" w:rsidRPr="00913CCD" w:rsidRDefault="00BD723C" w:rsidP="00BD723C">
            <w:pPr>
              <w:ind w:right="-90"/>
              <w:rPr>
                <w:sz w:val="22"/>
                <w:szCs w:val="22"/>
              </w:rPr>
            </w:pPr>
          </w:p>
        </w:tc>
      </w:tr>
    </w:tbl>
    <w:p w14:paraId="374BED37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53E03" w14:textId="77777777" w:rsidR="00BD723C" w:rsidRDefault="00BD723C">
      <w:r>
        <w:separator/>
      </w:r>
    </w:p>
  </w:endnote>
  <w:endnote w:type="continuationSeparator" w:id="0">
    <w:p w14:paraId="3B5887F2" w14:textId="77777777" w:rsidR="00BD723C" w:rsidRDefault="00BD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A5AB9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0D8AB89B" wp14:editId="1DD8B8F9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1E3CF7CF" wp14:editId="23FB8164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29F8DDB" wp14:editId="3E11CAB3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99FB16" wp14:editId="6D426576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73B6458" wp14:editId="2C853CD7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41C75F33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</w:rPr>
      <w:t>Boîte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postale</w:t>
    </w:r>
    <w:proofErr w:type="spellEnd"/>
    <w:r>
      <w:rPr>
        <w:sz w:val="16"/>
        <w:szCs w:val="16"/>
      </w:rPr>
      <w:t xml:space="preserve">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189BF8E7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59F01" w14:textId="77777777" w:rsidR="00BD723C" w:rsidRDefault="00BD723C">
      <w:r>
        <w:separator/>
      </w:r>
    </w:p>
  </w:footnote>
  <w:footnote w:type="continuationSeparator" w:id="0">
    <w:p w14:paraId="2302E7AB" w14:textId="77777777" w:rsidR="00BD723C" w:rsidRDefault="00BD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0E768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46154B86" wp14:editId="39FF2DB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3C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5027E"/>
    <w:rsid w:val="00577B6F"/>
    <w:rsid w:val="005D1172"/>
    <w:rsid w:val="005F211A"/>
    <w:rsid w:val="0063672B"/>
    <w:rsid w:val="00677132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D2CBB"/>
    <w:rsid w:val="00B14411"/>
    <w:rsid w:val="00B81FEA"/>
    <w:rsid w:val="00BD723C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380782"/>
  <w15:chartTrackingRefBased/>
  <w15:docId w15:val="{145CD2DB-46B4-4165-B453-0785830D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nayak\Download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97FA9-D9E3-4E43-A43C-BF6E6C7514EF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</Template>
  <TotalTime>3</TotalTime>
  <Pages>1</Pages>
  <Words>231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Varun Nayak</dc:creator>
  <cp:keywords/>
  <cp:lastModifiedBy>Varun Nayak</cp:lastModifiedBy>
  <cp:revision>1</cp:revision>
  <cp:lastPrinted>2013-11-29T19:44:00Z</cp:lastPrinted>
  <dcterms:created xsi:type="dcterms:W3CDTF">2025-09-17T22:09:00Z</dcterms:created>
  <dcterms:modified xsi:type="dcterms:W3CDTF">2025-09-17T22:19:00Z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