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9CC4F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CBFBAC8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26D5A74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833FF23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180"/>
        <w:gridCol w:w="1321"/>
        <w:gridCol w:w="569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E41B7F0" w14:textId="77777777" w:rsidTr="00976534">
        <w:trPr>
          <w:cantSplit/>
        </w:trPr>
        <w:tc>
          <w:tcPr>
            <w:tcW w:w="2689" w:type="dxa"/>
            <w:gridSpan w:val="3"/>
            <w:tcBorders>
              <w:bottom w:val="nil"/>
              <w:right w:val="nil"/>
            </w:tcBorders>
          </w:tcPr>
          <w:p w14:paraId="0DCFCA3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87" w:type="dxa"/>
            <w:gridSpan w:val="10"/>
            <w:tcBorders>
              <w:left w:val="nil"/>
            </w:tcBorders>
          </w:tcPr>
          <w:p w14:paraId="778E6EE8" w14:textId="69E26F06" w:rsidR="00E97DFD" w:rsidRPr="00976534" w:rsidRDefault="00976534" w:rsidP="00976534">
            <w:pPr>
              <w:rPr>
                <w:bCs/>
                <w:sz w:val="22"/>
                <w:szCs w:val="22"/>
              </w:rPr>
            </w:pPr>
            <w:r w:rsidRPr="00976534">
              <w:rPr>
                <w:bCs/>
                <w:sz w:val="22"/>
                <w:szCs w:val="22"/>
              </w:rPr>
              <w:t>Ocean Tracking Network: Marine fish tracking in Baffin Bay and connected waters onboard the RV Kiviuq 1</w:t>
            </w:r>
          </w:p>
        </w:tc>
      </w:tr>
      <w:tr w:rsidR="00E97DFD" w:rsidRPr="004E4F93" w14:paraId="197E8305" w14:textId="77777777" w:rsidTr="00976534">
        <w:trPr>
          <w:cantSplit/>
        </w:trPr>
        <w:tc>
          <w:tcPr>
            <w:tcW w:w="2689" w:type="dxa"/>
            <w:gridSpan w:val="3"/>
            <w:tcBorders>
              <w:top w:val="nil"/>
              <w:bottom w:val="nil"/>
              <w:right w:val="nil"/>
            </w:tcBorders>
          </w:tcPr>
          <w:p w14:paraId="2A3A3D3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6887" w:type="dxa"/>
            <w:gridSpan w:val="10"/>
            <w:tcBorders>
              <w:left w:val="nil"/>
            </w:tcBorders>
          </w:tcPr>
          <w:p w14:paraId="174A53D3" w14:textId="630A3FF1" w:rsidR="00E97DFD" w:rsidRPr="00976534" w:rsidRDefault="00976534" w:rsidP="00976534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976534">
              <w:rPr>
                <w:sz w:val="22"/>
                <w:szCs w:val="22"/>
              </w:rPr>
              <w:t>Fisheries and Oceans Canada</w:t>
            </w:r>
          </w:p>
        </w:tc>
      </w:tr>
      <w:tr w:rsidR="00E97DFD" w:rsidRPr="004E4F93" w14:paraId="39D3BC03" w14:textId="77777777" w:rsidTr="00976534">
        <w:trPr>
          <w:cantSplit/>
        </w:trPr>
        <w:tc>
          <w:tcPr>
            <w:tcW w:w="2689" w:type="dxa"/>
            <w:gridSpan w:val="3"/>
            <w:tcBorders>
              <w:top w:val="nil"/>
              <w:bottom w:val="nil"/>
              <w:right w:val="nil"/>
            </w:tcBorders>
          </w:tcPr>
          <w:p w14:paraId="2575279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6887" w:type="dxa"/>
            <w:gridSpan w:val="10"/>
            <w:tcBorders>
              <w:left w:val="nil"/>
            </w:tcBorders>
          </w:tcPr>
          <w:p w14:paraId="1A7C9E5B" w14:textId="1B43FC7C" w:rsidR="00E97DFD" w:rsidRPr="00976534" w:rsidRDefault="00C473D7" w:rsidP="00976534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976534">
              <w:rPr>
                <w:bCs/>
                <w:sz w:val="22"/>
                <w:szCs w:val="22"/>
              </w:rPr>
              <w:t>Qikiqtani Region</w:t>
            </w:r>
          </w:p>
        </w:tc>
      </w:tr>
      <w:tr w:rsidR="00E97DFD" w:rsidRPr="004E4F93" w14:paraId="5828477E" w14:textId="77777777" w:rsidTr="00976534">
        <w:trPr>
          <w:cantSplit/>
        </w:trPr>
        <w:tc>
          <w:tcPr>
            <w:tcW w:w="2689" w:type="dxa"/>
            <w:gridSpan w:val="3"/>
            <w:tcBorders>
              <w:top w:val="nil"/>
              <w:bottom w:val="nil"/>
              <w:right w:val="nil"/>
            </w:tcBorders>
          </w:tcPr>
          <w:p w14:paraId="0AE0865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269" w:type="dxa"/>
            <w:gridSpan w:val="6"/>
            <w:tcBorders>
              <w:left w:val="nil"/>
              <w:right w:val="nil"/>
            </w:tcBorders>
          </w:tcPr>
          <w:p w14:paraId="628ED434" w14:textId="2616BB81" w:rsidR="00E97DFD" w:rsidRPr="004E4F93" w:rsidRDefault="00976534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September 29,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C6FC0D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64675F7" w14:textId="6C5D4A2F" w:rsidR="00E97DFD" w:rsidRPr="004E4F93" w:rsidRDefault="0097653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25YN062</w:t>
            </w:r>
          </w:p>
        </w:tc>
      </w:tr>
      <w:tr w:rsidR="00E97DFD" w:rsidRPr="004E4F93" w14:paraId="178F312F" w14:textId="77777777" w:rsidTr="00976534">
        <w:tc>
          <w:tcPr>
            <w:tcW w:w="9576" w:type="dxa"/>
            <w:gridSpan w:val="13"/>
            <w:tcBorders>
              <w:top w:val="nil"/>
            </w:tcBorders>
          </w:tcPr>
          <w:p w14:paraId="1C4B808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AD63FE3" w14:textId="77777777" w:rsidTr="00976534">
        <w:tc>
          <w:tcPr>
            <w:tcW w:w="9576" w:type="dxa"/>
            <w:gridSpan w:val="13"/>
          </w:tcPr>
          <w:p w14:paraId="6B5EA5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2913243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E623B0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98094C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4D95AF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18344C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3F2E6C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88C419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7BE6F1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FB8A8A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A2A428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247935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EECE12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085650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881138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5133C45" w14:textId="77777777" w:rsidTr="00976534">
        <w:tc>
          <w:tcPr>
            <w:tcW w:w="9576" w:type="dxa"/>
            <w:gridSpan w:val="13"/>
          </w:tcPr>
          <w:p w14:paraId="685DC3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0185BA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180AA4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011177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ABE40E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FCD479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14166D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B82CF45" w14:textId="77777777" w:rsidTr="00976534">
        <w:tc>
          <w:tcPr>
            <w:tcW w:w="9576" w:type="dxa"/>
            <w:gridSpan w:val="13"/>
          </w:tcPr>
          <w:p w14:paraId="1DFBE7B4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3F4A68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BA657F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789C2B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B010AA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203814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8476E51" w14:textId="77777777" w:rsidTr="00976534">
        <w:tc>
          <w:tcPr>
            <w:tcW w:w="3258" w:type="dxa"/>
            <w:gridSpan w:val="4"/>
            <w:tcBorders>
              <w:bottom w:val="nil"/>
              <w:right w:val="nil"/>
            </w:tcBorders>
          </w:tcPr>
          <w:p w14:paraId="34563B2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B27D34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1E241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F800E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8FF5D77" w14:textId="77777777" w:rsidTr="00976534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75FEF7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71AFF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278A8D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9F2219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D3A4D4C" w14:textId="77777777" w:rsidTr="00976534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B1A69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4"/>
            <w:tcBorders>
              <w:top w:val="nil"/>
              <w:left w:val="nil"/>
              <w:right w:val="nil"/>
            </w:tcBorders>
          </w:tcPr>
          <w:p w14:paraId="75512B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60DFB2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16A11D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9535526" w14:textId="77777777" w:rsidTr="00976534">
        <w:tc>
          <w:tcPr>
            <w:tcW w:w="3258" w:type="dxa"/>
            <w:gridSpan w:val="4"/>
            <w:tcBorders>
              <w:top w:val="nil"/>
              <w:right w:val="nil"/>
            </w:tcBorders>
          </w:tcPr>
          <w:p w14:paraId="40B45CA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253A99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E9D084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CF665F9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F9DDA" w14:textId="77777777" w:rsidR="00976534" w:rsidRDefault="00976534">
      <w:r>
        <w:separator/>
      </w:r>
    </w:p>
  </w:endnote>
  <w:endnote w:type="continuationSeparator" w:id="0">
    <w:p w14:paraId="37227C8C" w14:textId="77777777" w:rsidR="00976534" w:rsidRDefault="00976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BF229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DB0B5FD" wp14:editId="5F42A5F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AE4F222" wp14:editId="5C29C530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97E9D2D" wp14:editId="19609FEA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AE3A24F" wp14:editId="79D6836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57C8E17" wp14:editId="0663E9B1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3C5BC60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03D89289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5DB3B" w14:textId="77777777" w:rsidR="00976534" w:rsidRDefault="00976534">
      <w:r>
        <w:separator/>
      </w:r>
    </w:p>
  </w:footnote>
  <w:footnote w:type="continuationSeparator" w:id="0">
    <w:p w14:paraId="4AB4EE74" w14:textId="77777777" w:rsidR="00976534" w:rsidRDefault="00976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7B0AC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D749CE6" wp14:editId="5DB401AA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534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77B6F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976534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90F6D32"/>
  <w15:chartTrackingRefBased/>
  <w15:docId w15:val="{1C48E8FB-FCD6-4543-A0EB-C13FD6C18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nayak\Download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4</TotalTime>
  <Pages>2</Pages>
  <Words>209</Words>
  <Characters>1772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Varun Nayak</dc:creator>
  <cp:keywords>25YN062</cp:keywords>
  <cp:lastModifiedBy>Varun Nayak</cp:lastModifiedBy>
  <cp:revision>1</cp:revision>
  <cp:lastPrinted>2005-06-16T19:24:00Z</cp:lastPrinted>
  <dcterms:created xsi:type="dcterms:W3CDTF">2025-09-17T22:08:00Z</dcterms:created>
  <dcterms:modified xsi:type="dcterms:W3CDTF">2025-09-17T22:20:00Z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