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833FA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9AEA981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2CA98FBC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7FFBD8E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2266BA2C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7BBD7CF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2F71235F" w14:textId="6CCC3259" w:rsidR="00E97DFD" w:rsidRPr="004E4F93" w:rsidRDefault="005A1C0B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Pelly Lake Overland Haul</w:t>
            </w:r>
          </w:p>
        </w:tc>
      </w:tr>
      <w:tr w:rsidR="00E97DFD" w:rsidRPr="004E4F93" w14:paraId="7F7B5A72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00E87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6FE35687" w14:textId="7D748A29" w:rsidR="00E97DFD" w:rsidRPr="004E4F93" w:rsidRDefault="005A1C0B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Peter’s Expediting Ltd.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61BAEE5D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3A49CCB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C3F415A" w14:textId="4C8DF46A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Kivalliq Region</w:t>
            </w:r>
          </w:p>
        </w:tc>
      </w:tr>
      <w:tr w:rsidR="00E97DFD" w:rsidRPr="004E4F93" w14:paraId="6ED5FE4A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5B57495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3EA65DFC" w14:textId="7E42A663" w:rsidR="00E97DFD" w:rsidRPr="004E4F93" w:rsidRDefault="005A1C0B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October 16,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F70674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66373415" w14:textId="7B272CCC" w:rsidR="00E97DFD" w:rsidRPr="004E4F93" w:rsidRDefault="005A1C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25RN070</w:t>
            </w:r>
          </w:p>
        </w:tc>
      </w:tr>
      <w:tr w:rsidR="00E97DFD" w:rsidRPr="004E4F93" w14:paraId="09B3D2F4" w14:textId="77777777">
        <w:tc>
          <w:tcPr>
            <w:tcW w:w="9576" w:type="dxa"/>
            <w:gridSpan w:val="16"/>
            <w:tcBorders>
              <w:top w:val="nil"/>
            </w:tcBorders>
          </w:tcPr>
          <w:p w14:paraId="228955F8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1DEF675B" w14:textId="77777777">
        <w:tc>
          <w:tcPr>
            <w:tcW w:w="9576" w:type="dxa"/>
            <w:gridSpan w:val="16"/>
          </w:tcPr>
          <w:p w14:paraId="52B0958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B6579C4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EFD3B9A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3E4764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5E99B0B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491D6E8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0925987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0256F74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5D58534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207F9C6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5A9F91C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36A7626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E7688E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46E889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F7BDD8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60DB4A3" w14:textId="77777777">
        <w:tc>
          <w:tcPr>
            <w:tcW w:w="9576" w:type="dxa"/>
            <w:gridSpan w:val="16"/>
          </w:tcPr>
          <w:p w14:paraId="045CCE9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76D9FF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39D9F6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0F98EA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0E1B09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D41A07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9B529B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0C07CFA" w14:textId="77777777">
        <w:tc>
          <w:tcPr>
            <w:tcW w:w="9576" w:type="dxa"/>
            <w:gridSpan w:val="16"/>
          </w:tcPr>
          <w:p w14:paraId="26D78751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356EE77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AB1E30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55F122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B484C3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F9FCE7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A6824D8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387632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BF4A5D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738A0F0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270548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FEF4BDE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085A763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751C3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54C8C28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34DB664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3639C61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3E659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6CBC81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12C8E95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40AD4CA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EF47AA9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F73280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FD378D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1ED0E52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14128FA5" w14:textId="77777777" w:rsidR="00C90EC1" w:rsidRDefault="00C90EC1" w:rsidP="00E20FBD"/>
    <w:sectPr w:rsidR="00C90EC1" w:rsidSect="00E20F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E96EE" w14:textId="77777777" w:rsidR="005A1C0B" w:rsidRDefault="005A1C0B">
      <w:r>
        <w:separator/>
      </w:r>
    </w:p>
  </w:endnote>
  <w:endnote w:type="continuationSeparator" w:id="0">
    <w:p w14:paraId="005BFEE3" w14:textId="77777777" w:rsidR="005A1C0B" w:rsidRDefault="005A1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788FE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E48582D" wp14:editId="486B8373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F9EA918" wp14:editId="64C9E126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FCF4A12" wp14:editId="3E595128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38B435A" wp14:editId="10A382AE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BD8FC6A" wp14:editId="7E5858FA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7EFF581A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24E3E9DD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A550A" w14:textId="77777777" w:rsidR="005A1C0B" w:rsidRDefault="005A1C0B">
      <w:r>
        <w:separator/>
      </w:r>
    </w:p>
  </w:footnote>
  <w:footnote w:type="continuationSeparator" w:id="0">
    <w:p w14:paraId="45B7907E" w14:textId="77777777" w:rsidR="005A1C0B" w:rsidRDefault="005A1C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C92CB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01C024AE" wp14:editId="434BCEC6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C0B"/>
    <w:rsid w:val="000F7F83"/>
    <w:rsid w:val="00176E0E"/>
    <w:rsid w:val="001E7FAB"/>
    <w:rsid w:val="002322EE"/>
    <w:rsid w:val="003759D5"/>
    <w:rsid w:val="003F188A"/>
    <w:rsid w:val="004348DB"/>
    <w:rsid w:val="00456075"/>
    <w:rsid w:val="004A32DB"/>
    <w:rsid w:val="004D0417"/>
    <w:rsid w:val="004E4F93"/>
    <w:rsid w:val="00523FC9"/>
    <w:rsid w:val="0055027E"/>
    <w:rsid w:val="005A1C0B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0F08C36E"/>
  <w15:chartTrackingRefBased/>
  <w15:docId w15:val="{9C2DD019-4AFE-4ACF-BF2F-AB9BB6907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tokiak\Downloads\15a-DRAFT%20English%20Comment%20Form-OMAE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Props1.xml><?xml version="1.0" encoding="utf-8"?>
<ds:datastoreItem xmlns:ds="http://schemas.openxmlformats.org/officeDocument/2006/customXml" ds:itemID="{2DBBA6B5-2326-4802-8A19-5E9D1F8042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FC7388-8893-412F-A187-70A58300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B78DA3-89AD-47B5-8E8E-4CE4AB6F6388}">
  <ds:schemaRefs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42f7facc-39d0-4098-b6fb-00608c12789e"/>
    <ds:schemaRef ds:uri="http://schemas.openxmlformats.org/package/2006/metadata/core-properties"/>
    <ds:schemaRef ds:uri="http://purl.org/dc/terms/"/>
    <ds:schemaRef ds:uri="http://purl.org/dc/dcmitype/"/>
    <ds:schemaRef ds:uri="http://www.w3.org/XML/1998/namespace"/>
    <ds:schemaRef ds:uri="5a2938fe-081f-4a87-ba64-771012c6f0c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 (1)</Template>
  <TotalTime>1</TotalTime>
  <Pages>1</Pages>
  <Words>195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250925-25RN070-English Comment Form-OT7E</dc:title>
  <dc:subject/>
  <dc:creator>Mia Beattie</dc:creator>
  <cp:keywords>25RN070</cp:keywords>
  <cp:lastModifiedBy>Mia Beattie</cp:lastModifiedBy>
  <cp:revision>1</cp:revision>
  <cp:lastPrinted>2005-06-16T19:24:00Z</cp:lastPrinted>
  <dcterms:created xsi:type="dcterms:W3CDTF">2025-09-25T16:27:00Z</dcterms:created>
  <dcterms:modified xsi:type="dcterms:W3CDTF">2025-09-25T16:31:00Z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