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16E37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0E3E1671" w14:textId="77777777" w:rsidR="00E2224E" w:rsidRPr="00913CCD" w:rsidRDefault="00E2224E" w:rsidP="00E2224E">
      <w:pPr>
        <w:pStyle w:val="Title"/>
        <w:rPr>
          <w:lang w:val="fr-CA"/>
        </w:rPr>
      </w:pPr>
    </w:p>
    <w:p w14:paraId="7EEF9416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</w:t>
      </w:r>
      <w:proofErr w:type="gramStart"/>
      <w:r w:rsidR="007D4C4B" w:rsidRPr="007D4C4B">
        <w:rPr>
          <w:lang w:val="fr-CA"/>
        </w:rPr>
        <w:t xml:space="preserve">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</w:t>
      </w:r>
      <w:proofErr w:type="gramEnd"/>
      <w:r w:rsidR="007D4C4B" w:rsidRPr="007D4C4B">
        <w:rPr>
          <w:lang w:val="fr-CA"/>
        </w:rPr>
        <w:t xml:space="preserve">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4811022F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5BA106A8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4F8D9805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</w:t>
            </w:r>
            <w:r w:rsidR="005F211A" w:rsidRPr="00913CCD">
              <w:rPr>
                <w:b/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b/>
                <w:sz w:val="22"/>
                <w:szCs w:val="22"/>
                <w:lang w:val="fr-CA"/>
              </w:rPr>
              <w:t>projet</w:t>
            </w:r>
            <w:r w:rsidR="0063672B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060DD495" w14:textId="3471CDE8" w:rsidR="00E97DFD" w:rsidRPr="00913CCD" w:rsidRDefault="00D7510B" w:rsidP="0063672B">
            <w:pPr>
              <w:ind w:left="317" w:right="-9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 xml:space="preserve">Adventure Canada 2026 </w:t>
            </w:r>
            <w:proofErr w:type="spellStart"/>
            <w:r>
              <w:rPr>
                <w:b/>
                <w:sz w:val="22"/>
                <w:szCs w:val="22"/>
                <w:lang w:val="fr-CA"/>
              </w:rPr>
              <w:t>Expeditions</w:t>
            </w:r>
            <w:proofErr w:type="spellEnd"/>
            <w:r>
              <w:rPr>
                <w:b/>
                <w:sz w:val="22"/>
                <w:szCs w:val="22"/>
                <w:lang w:val="fr-CA"/>
              </w:rPr>
              <w:t xml:space="preserve"> – </w:t>
            </w:r>
            <w:proofErr w:type="spellStart"/>
            <w:r>
              <w:rPr>
                <w:b/>
                <w:sz w:val="22"/>
                <w:szCs w:val="22"/>
                <w:lang w:val="fr-CA"/>
              </w:rPr>
              <w:t>Ocean</w:t>
            </w:r>
            <w:proofErr w:type="spellEnd"/>
            <w:r>
              <w:rPr>
                <w:b/>
                <w:sz w:val="22"/>
                <w:szCs w:val="22"/>
                <w:lang w:val="fr-CA"/>
              </w:rPr>
              <w:t xml:space="preserve"> Nova </w:t>
            </w:r>
          </w:p>
        </w:tc>
      </w:tr>
      <w:tr w:rsidR="00E97DFD" w14:paraId="6C77E03E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4B895384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Pro</w:t>
            </w:r>
            <w:r w:rsidR="00B14411" w:rsidRPr="00913CCD">
              <w:rPr>
                <w:b/>
                <w:sz w:val="22"/>
                <w:szCs w:val="22"/>
              </w:rPr>
              <w:t>moteur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6E55CBC9" w14:textId="6974121D" w:rsidR="00E97DFD" w:rsidRPr="00913CCD" w:rsidRDefault="00D7510B" w:rsidP="00306052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Adventure Canada</w:t>
            </w:r>
            <w:r w:rsidR="00306052" w:rsidRPr="00913CCD">
              <w:rPr>
                <w:b/>
                <w:sz w:val="22"/>
                <w:szCs w:val="22"/>
              </w:rPr>
              <w:tab/>
            </w:r>
          </w:p>
        </w:tc>
      </w:tr>
      <w:tr w:rsidR="00E97DFD" w14:paraId="24B843D8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4DE29F09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</w:t>
            </w:r>
            <w:r w:rsidR="00E97DFD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09FC077F" w14:textId="3DE04AEA" w:rsidR="00E97DFD" w:rsidRPr="00913CCD" w:rsidRDefault="0081139C" w:rsidP="00306052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Qikiqtani (South Baffin</w:t>
            </w:r>
            <w:r w:rsidR="00D7510B">
              <w:rPr>
                <w:b/>
                <w:sz w:val="22"/>
                <w:szCs w:val="22"/>
              </w:rPr>
              <w:t>)</w:t>
            </w:r>
            <w:r w:rsidRPr="00913CCD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B81FEA" w:rsidRPr="007D4C4B" w14:paraId="14BEF4D1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4C0F6B7E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Comment</w:t>
            </w:r>
            <w:r w:rsidR="00B14411" w:rsidRPr="00913CCD">
              <w:rPr>
                <w:b/>
                <w:sz w:val="22"/>
                <w:szCs w:val="22"/>
              </w:rPr>
              <w:t>aires</w:t>
            </w:r>
            <w:proofErr w:type="spellEnd"/>
            <w:r w:rsidR="00B14411" w:rsidRPr="00913CC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14411" w:rsidRPr="00913CCD">
              <w:rPr>
                <w:b/>
                <w:sz w:val="22"/>
                <w:szCs w:val="22"/>
              </w:rPr>
              <w:t>avant</w:t>
            </w:r>
            <w:proofErr w:type="spellEnd"/>
            <w:r w:rsidR="00B14411" w:rsidRPr="00913CCD">
              <w:rPr>
                <w:b/>
                <w:sz w:val="22"/>
                <w:szCs w:val="22"/>
              </w:rPr>
              <w:t xml:space="preserve"> le</w:t>
            </w:r>
            <w:r w:rsidRPr="00913CC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069B9931" w14:textId="51866A58" w:rsidR="00E97DFD" w:rsidRPr="00913CCD" w:rsidRDefault="00D7510B" w:rsidP="00306052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November 11, 2025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1A50AD2B" w14:textId="77777777" w:rsidR="00E97DFD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</w:t>
            </w:r>
            <w:proofErr w:type="gramStart"/>
            <w:r w:rsidRPr="00913CCD">
              <w:rPr>
                <w:b/>
                <w:sz w:val="22"/>
                <w:szCs w:val="22"/>
                <w:lang w:val="fr-CA"/>
              </w:rPr>
              <w:t>de</w:t>
            </w:r>
            <w:proofErr w:type="gramEnd"/>
            <w:r w:rsidRPr="00913CCD">
              <w:rPr>
                <w:b/>
                <w:sz w:val="22"/>
                <w:szCs w:val="22"/>
                <w:lang w:val="fr-CA"/>
              </w:rPr>
              <w:t xml:space="preserve"> la </w:t>
            </w:r>
            <w:r w:rsidR="00B14411" w:rsidRPr="00913CCD">
              <w:rPr>
                <w:b/>
                <w:sz w:val="22"/>
                <w:szCs w:val="22"/>
                <w:lang w:val="fr-CA"/>
              </w:rPr>
              <w:t>CNER</w:t>
            </w:r>
            <w:r w:rsidR="00B81FEA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240FFF39" w14:textId="0E34E049" w:rsidR="00E97DFD" w:rsidRPr="00913CCD" w:rsidRDefault="00D7510B" w:rsidP="0063672B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>25TN072</w:t>
            </w:r>
          </w:p>
        </w:tc>
      </w:tr>
      <w:tr w:rsidR="00E97DFD" w:rsidRPr="007D4C4B" w14:paraId="55146D21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7CC2B7DC" w14:textId="77777777" w:rsidR="00E97DFD" w:rsidRPr="00913CCD" w:rsidRDefault="00E97DFD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340C7D94" w14:textId="77777777" w:rsidTr="00B81FEA">
        <w:tc>
          <w:tcPr>
            <w:tcW w:w="10013" w:type="dxa"/>
            <w:gridSpan w:val="12"/>
          </w:tcPr>
          <w:p w14:paraId="0BAB6EB9" w14:textId="77777777" w:rsidR="00C90EC1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Cochez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>ci-dessous vos secteurs de préoccupations avec cette proposition de projet :</w:t>
            </w:r>
          </w:p>
          <w:p w14:paraId="4AC3599E" w14:textId="77777777" w:rsidR="00B1441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aucun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</w:t>
            </w:r>
            <w:r w:rsidR="00B14411" w:rsidRPr="00913CCD">
              <w:rPr>
                <w:lang w:val="fr-CA"/>
              </w:rPr>
              <w:t xml:space="preserve">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D341BF" w:rsidRPr="00913CCD">
              <w:rPr>
                <w:lang w:val="fr-CA"/>
              </w:rPr>
              <w:t xml:space="preserve">utilisation </w:t>
            </w:r>
            <w:r w:rsidR="00B14411" w:rsidRPr="00913CCD">
              <w:rPr>
                <w:lang w:val="fr-CA"/>
              </w:rPr>
              <w:t xml:space="preserve"> </w:t>
            </w:r>
            <w:r w:rsidRPr="00913CCD">
              <w:rPr>
                <w:lang w:val="fr-CA"/>
              </w:rPr>
              <w:t>tradition</w:t>
            </w:r>
            <w:r w:rsidR="00B14411" w:rsidRPr="00913CCD">
              <w:rPr>
                <w:lang w:val="fr-CA"/>
              </w:rPr>
              <w:t>nel</w:t>
            </w:r>
            <w:r w:rsidR="00D341BF" w:rsidRPr="00913CCD">
              <w:rPr>
                <w:lang w:val="fr-CA"/>
              </w:rPr>
              <w:t>le</w:t>
            </w:r>
            <w:proofErr w:type="gramEnd"/>
            <w:r w:rsidR="00D341BF" w:rsidRPr="00913CCD">
              <w:rPr>
                <w:lang w:val="fr-CA"/>
              </w:rPr>
              <w:t xml:space="preserve"> des terres</w:t>
            </w:r>
          </w:p>
          <w:p w14:paraId="4351D4E5" w14:textId="77777777" w:rsidR="00C90EC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qualité</w:t>
            </w:r>
            <w:proofErr w:type="gramEnd"/>
            <w:r w:rsidR="00B14411" w:rsidRPr="00913CCD">
              <w:rPr>
                <w:lang w:val="fr-CA"/>
              </w:rPr>
              <w:t xml:space="preserve"> de l’eau</w:t>
            </w:r>
            <w:r w:rsidRPr="00913CCD">
              <w:rPr>
                <w:lang w:val="fr-CA"/>
              </w:rPr>
              <w:t xml:space="preserve">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activités de récolte </w:t>
            </w:r>
            <w:proofErr w:type="gramStart"/>
            <w:r w:rsidR="00B14411" w:rsidRPr="00913CCD">
              <w:rPr>
                <w:lang w:val="fr-CA"/>
              </w:rPr>
              <w:t>des I</w:t>
            </w:r>
            <w:r w:rsidRPr="00913CCD">
              <w:rPr>
                <w:lang w:val="fr-CA"/>
              </w:rPr>
              <w:t>nuit</w:t>
            </w:r>
            <w:proofErr w:type="gramEnd"/>
            <w:r w:rsidRPr="00913CCD">
              <w:rPr>
                <w:lang w:val="fr-CA"/>
              </w:rPr>
              <w:t xml:space="preserve"> </w:t>
            </w:r>
          </w:p>
          <w:p w14:paraId="35612E82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terrain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engagement communautaire et </w:t>
            </w:r>
            <w:r w:rsidRPr="00913CCD">
              <w:rPr>
                <w:lang w:val="fr-CA"/>
              </w:rPr>
              <w:t>consultation</w:t>
            </w:r>
          </w:p>
          <w:p w14:paraId="6C41F87B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B14411" w:rsidRPr="00913CCD">
              <w:rPr>
                <w:lang w:val="fr-CA"/>
              </w:rPr>
              <w:t>qualité</w:t>
            </w:r>
            <w:proofErr w:type="gramEnd"/>
            <w:r w:rsidR="00B14411" w:rsidRPr="00913CCD">
              <w:rPr>
                <w:lang w:val="fr-CA"/>
              </w:rPr>
              <w:t xml:space="preserve"> de l’air</w:t>
            </w:r>
            <w:r w:rsidRPr="00913CCD">
              <w:rPr>
                <w:lang w:val="fr-CA"/>
              </w:rPr>
              <w:t xml:space="preserve">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développement local dans la région</w:t>
            </w:r>
          </w:p>
          <w:p w14:paraId="39E67CEC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animaux</w:t>
            </w:r>
            <w:proofErr w:type="gramEnd"/>
            <w:r w:rsidR="005F211A" w:rsidRPr="00913CCD">
              <w:rPr>
                <w:lang w:val="fr-CA"/>
              </w:rPr>
              <w:t xml:space="preserve"> sauvages et leur habitat</w:t>
            </w:r>
            <w:r w:rsidRPr="00913CCD">
              <w:rPr>
                <w:lang w:val="fr-CA"/>
              </w:rPr>
              <w:t xml:space="preserve">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tourism</w:t>
            </w:r>
            <w:r w:rsidR="00B14411" w:rsidRPr="00913CCD">
              <w:rPr>
                <w:lang w:val="fr-CA"/>
              </w:rPr>
              <w:t xml:space="preserve">e </w:t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dans</w:t>
            </w:r>
            <w:proofErr w:type="gramEnd"/>
            <w:r w:rsidR="00B14411" w:rsidRPr="00913CCD">
              <w:rPr>
                <w:lang w:val="fr-CA"/>
              </w:rPr>
              <w:t xml:space="preserve"> la région</w:t>
            </w:r>
          </w:p>
          <w:p w14:paraId="5A53357C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mammifères</w:t>
            </w:r>
            <w:proofErr w:type="gramEnd"/>
            <w:r w:rsidR="005F211A" w:rsidRPr="00913CCD">
              <w:rPr>
                <w:lang w:val="fr-CA"/>
              </w:rPr>
              <w:t xml:space="preserve"> marins et leur habitat</w:t>
            </w:r>
            <w:r w:rsidRPr="00913CCD">
              <w:rPr>
                <w:lang w:val="fr-CA"/>
              </w:rPr>
              <w:t xml:space="preserve">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problèmes de santé </w:t>
            </w:r>
            <w:r w:rsidRPr="00913CCD">
              <w:rPr>
                <w:lang w:val="fr-CA"/>
              </w:rPr>
              <w:t>huma</w:t>
            </w:r>
            <w:r w:rsidR="00B14411" w:rsidRPr="00913CCD">
              <w:rPr>
                <w:lang w:val="fr-CA"/>
              </w:rPr>
              <w:t>ine</w:t>
            </w:r>
            <w:r w:rsidRPr="00913CCD">
              <w:rPr>
                <w:lang w:val="fr-CA"/>
              </w:rPr>
              <w:t xml:space="preserve">                 </w:t>
            </w:r>
          </w:p>
          <w:p w14:paraId="4537C863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oiseaux</w:t>
            </w:r>
            <w:proofErr w:type="gramEnd"/>
            <w:r w:rsidR="005F211A" w:rsidRPr="00913CCD">
              <w:rPr>
                <w:lang w:val="fr-CA"/>
              </w:rPr>
              <w:t xml:space="preserve"> et leur </w:t>
            </w:r>
            <w:r w:rsidRPr="00913CCD">
              <w:rPr>
                <w:lang w:val="fr-CA"/>
              </w:rPr>
              <w:t xml:space="preserve">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81FEA" w:rsidRPr="00913CCD">
              <w:rPr>
                <w:lang w:val="fr-CA"/>
              </w:rPr>
              <w:t xml:space="preserve"> Autre : ____________________________________________</w:t>
            </w:r>
          </w:p>
          <w:p w14:paraId="080F5EDA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poissons</w:t>
            </w:r>
            <w:proofErr w:type="gramEnd"/>
            <w:r w:rsidR="005F211A" w:rsidRPr="00913CCD">
              <w:rPr>
                <w:lang w:val="fr-CA"/>
              </w:rPr>
              <w:t xml:space="preserve"> et leur </w:t>
            </w:r>
            <w:r w:rsidRPr="00913CCD">
              <w:rPr>
                <w:lang w:val="fr-CA"/>
              </w:rPr>
              <w:t>habitat</w:t>
            </w:r>
            <w:r w:rsidR="005F211A" w:rsidRPr="00913CCD">
              <w:rPr>
                <w:lang w:val="fr-CA"/>
              </w:rPr>
              <w:t xml:space="preserve">  </w:t>
            </w:r>
            <w:r w:rsidRPr="00913CCD">
              <w:rPr>
                <w:lang w:val="fr-CA"/>
              </w:rPr>
              <w:t xml:space="preserve">             </w:t>
            </w:r>
            <w:r w:rsidR="00B81FEA" w:rsidRPr="00913CCD">
              <w:rPr>
                <w:lang w:val="fr-CA"/>
              </w:rPr>
              <w:t xml:space="preserve">                               </w:t>
            </w:r>
            <w:r w:rsidRPr="00913CCD">
              <w:rPr>
                <w:lang w:val="fr-CA"/>
              </w:rPr>
              <w:t xml:space="preserve"> __________________________________________________</w:t>
            </w:r>
            <w:r w:rsidR="00B81FEA" w:rsidRPr="00913CCD">
              <w:rPr>
                <w:lang w:val="fr-CA"/>
              </w:rPr>
              <w:t>_</w:t>
            </w:r>
          </w:p>
          <w:p w14:paraId="50B67F5A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="005F211A" w:rsidRPr="00913CCD">
              <w:rPr>
                <w:lang w:val="fr-CA"/>
              </w:rPr>
              <w:t>ressources</w:t>
            </w:r>
            <w:proofErr w:type="gramEnd"/>
            <w:r w:rsidR="005F211A" w:rsidRPr="00913CCD">
              <w:rPr>
                <w:lang w:val="fr-CA"/>
              </w:rPr>
              <w:t xml:space="preserve"> patrimoniales dans la région</w:t>
            </w:r>
            <w:r w:rsidR="00B81FEA" w:rsidRPr="00913CCD">
              <w:rPr>
                <w:lang w:val="fr-CA"/>
              </w:rPr>
              <w:t xml:space="preserve">                     </w:t>
            </w:r>
            <w:r w:rsidR="005F211A" w:rsidRPr="00913CCD">
              <w:rPr>
                <w:lang w:val="fr-CA"/>
              </w:rPr>
              <w:t>__________________________________________________</w:t>
            </w:r>
            <w:r w:rsidR="00B81FEA" w:rsidRPr="00913CCD">
              <w:rPr>
                <w:lang w:val="fr-CA"/>
              </w:rPr>
              <w:t>_</w:t>
            </w:r>
            <w:r w:rsidRPr="00913CCD">
              <w:rPr>
                <w:lang w:val="fr-CA"/>
              </w:rPr>
              <w:t xml:space="preserve">                </w:t>
            </w:r>
          </w:p>
          <w:p w14:paraId="04407558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Décrivez vos préoccupations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 xml:space="preserve">cochées </w:t>
            </w:r>
            <w:r w:rsidRPr="00913CCD">
              <w:rPr>
                <w:b/>
                <w:sz w:val="22"/>
                <w:szCs w:val="22"/>
                <w:lang w:val="fr-CA"/>
              </w:rPr>
              <w:t>ci-dessus :</w:t>
            </w:r>
          </w:p>
          <w:p w14:paraId="37E255AF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0FDF491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99C17EC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44E89E2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3C26C531" w14:textId="77777777" w:rsidTr="00B81FEA">
        <w:tc>
          <w:tcPr>
            <w:tcW w:w="10013" w:type="dxa"/>
            <w:gridSpan w:val="12"/>
          </w:tcPr>
          <w:p w14:paraId="5E3A6A16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0204A73C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7906917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A1C44FD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398F8022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513367ED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5F211A" w14:paraId="2544C179" w14:textId="77777777" w:rsidTr="00B81FEA">
        <w:tc>
          <w:tcPr>
            <w:tcW w:w="10013" w:type="dxa"/>
            <w:gridSpan w:val="12"/>
          </w:tcPr>
          <w:p w14:paraId="3667B754" w14:textId="77777777" w:rsidR="00C90EC1" w:rsidRPr="00913CCD" w:rsidRDefault="005F211A" w:rsidP="0063672B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sz w:val="22"/>
                <w:szCs w:val="22"/>
                <w:lang w:val="fr-CA"/>
              </w:rPr>
              <w:t>Oui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sz w:val="22"/>
                <w:szCs w:val="22"/>
                <w:lang w:val="fr-CA"/>
              </w:rPr>
              <w:t xml:space="preserve">   No</w:t>
            </w:r>
            <w:r w:rsidRPr="00913CCD">
              <w:rPr>
                <w:sz w:val="22"/>
                <w:szCs w:val="22"/>
                <w:lang w:val="fr-CA"/>
              </w:rPr>
              <w:t>n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b w:val="0"/>
                <w:sz w:val="22"/>
                <w:szCs w:val="22"/>
                <w:lang w:val="fr-CA"/>
              </w:rPr>
              <w:t xml:space="preserve">    </w:t>
            </w:r>
            <w:r w:rsidRPr="00913CCD">
              <w:rPr>
                <w:b w:val="0"/>
                <w:sz w:val="22"/>
                <w:szCs w:val="22"/>
                <w:lang w:val="fr-CA"/>
              </w:rPr>
              <w:t>Commentaires supplémentaires?</w:t>
            </w:r>
          </w:p>
          <w:p w14:paraId="43F0D2C7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8D2FE27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216CDA30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67FB29DE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29821FF6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0010F2F1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81FEA" w14:paraId="67B3BD57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59BF0218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N</w:t>
            </w:r>
            <w:r w:rsidR="005F211A" w:rsidRPr="00913CCD">
              <w:rPr>
                <w:b/>
                <w:sz w:val="22"/>
                <w:szCs w:val="22"/>
              </w:rPr>
              <w:t xml:space="preserve">om de </w:t>
            </w:r>
            <w:proofErr w:type="spellStart"/>
            <w:r w:rsidR="005F211A" w:rsidRPr="00913CCD">
              <w:rPr>
                <w:b/>
                <w:sz w:val="22"/>
                <w:szCs w:val="22"/>
              </w:rPr>
              <w:t>l’intervenant</w:t>
            </w:r>
            <w:proofErr w:type="spellEnd"/>
            <w:r w:rsidR="00B81FEA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0FC0309B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5B1574A3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128723F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6DD1CB4F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7573A65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</w:t>
            </w:r>
            <w:r w:rsidR="005F211A" w:rsidRPr="00913CCD">
              <w:rPr>
                <w:b/>
                <w:sz w:val="22"/>
                <w:szCs w:val="22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C25656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6A771A8D" w14:textId="77777777" w:rsidR="00C90EC1" w:rsidRPr="00913CCD" w:rsidRDefault="005F211A" w:rsidP="00B81FEA">
            <w:pPr>
              <w:ind w:right="-90"/>
              <w:jc w:val="right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Organis</w:t>
            </w:r>
            <w:r w:rsidR="00C90EC1" w:rsidRPr="00913CCD">
              <w:rPr>
                <w:b/>
                <w:sz w:val="22"/>
                <w:szCs w:val="22"/>
              </w:rPr>
              <w:t>ation</w:t>
            </w:r>
            <w:proofErr w:type="spellEnd"/>
            <w:r w:rsidR="00C90EC1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7642700E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6608B400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718A37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32D024D7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22232B" w14:textId="77777777" w:rsidR="00C90EC1" w:rsidRPr="00913CCD" w:rsidRDefault="00C90EC1" w:rsidP="00B81FEA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16AC2B60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3F5B4E67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76EE51B1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2FC0F082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17D772C9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</w:tbl>
    <w:p w14:paraId="2CDBA6E7" w14:textId="77777777" w:rsidR="00C90EC1" w:rsidRDefault="00C90EC1" w:rsidP="0063672B">
      <w:pPr>
        <w:ind w:right="-90"/>
      </w:pPr>
    </w:p>
    <w:sectPr w:rsidR="00C90EC1" w:rsidSect="00913CCD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4CE88" w14:textId="77777777" w:rsidR="00D7510B" w:rsidRDefault="00D7510B">
      <w:r>
        <w:separator/>
      </w:r>
    </w:p>
  </w:endnote>
  <w:endnote w:type="continuationSeparator" w:id="0">
    <w:p w14:paraId="6E7EEE10" w14:textId="77777777" w:rsidR="00D7510B" w:rsidRDefault="00D75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E119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7EED48BE" wp14:editId="700C99A8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2E6FACF5" wp14:editId="0D4AEE47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EA3C0E9" wp14:editId="3B2C5714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F156917" wp14:editId="636D747D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91AD724" wp14:editId="15BC8A53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44754F67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</w:rPr>
      <w:t>Boîte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postale</w:t>
    </w:r>
    <w:proofErr w:type="spellEnd"/>
    <w:r>
      <w:rPr>
        <w:sz w:val="16"/>
        <w:szCs w:val="16"/>
      </w:rPr>
      <w:t xml:space="preserve">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</w:t>
    </w:r>
    <w:proofErr w:type="gramStart"/>
    <w:r w:rsidRPr="00A85B97">
      <w:rPr>
        <w:sz w:val="16"/>
        <w:szCs w:val="16"/>
      </w:rPr>
      <w:t>NU  X</w:t>
    </w:r>
    <w:proofErr w:type="gramEnd"/>
    <w:r w:rsidRPr="00A85B97">
      <w:rPr>
        <w:sz w:val="16"/>
        <w:szCs w:val="16"/>
      </w:rPr>
      <w:t>0B 0C0</w:t>
    </w:r>
  </w:p>
  <w:p w14:paraId="6373FBA8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4828B" w14:textId="77777777" w:rsidR="00D7510B" w:rsidRDefault="00D7510B">
      <w:r>
        <w:separator/>
      </w:r>
    </w:p>
  </w:footnote>
  <w:footnote w:type="continuationSeparator" w:id="0">
    <w:p w14:paraId="7A0ABCAE" w14:textId="77777777" w:rsidR="00D7510B" w:rsidRDefault="00D75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CEE59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4C883757" wp14:editId="20BFF380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10B"/>
    <w:rsid w:val="00086513"/>
    <w:rsid w:val="000F7F83"/>
    <w:rsid w:val="00176E0E"/>
    <w:rsid w:val="00184AEF"/>
    <w:rsid w:val="001E7FAB"/>
    <w:rsid w:val="00212A0D"/>
    <w:rsid w:val="002322EE"/>
    <w:rsid w:val="002B0A84"/>
    <w:rsid w:val="002F3421"/>
    <w:rsid w:val="00306052"/>
    <w:rsid w:val="004348DB"/>
    <w:rsid w:val="00456075"/>
    <w:rsid w:val="004E444E"/>
    <w:rsid w:val="0055027E"/>
    <w:rsid w:val="005D1172"/>
    <w:rsid w:val="005F211A"/>
    <w:rsid w:val="0063672B"/>
    <w:rsid w:val="00677132"/>
    <w:rsid w:val="006824B1"/>
    <w:rsid w:val="00684B37"/>
    <w:rsid w:val="006931A0"/>
    <w:rsid w:val="006E3B38"/>
    <w:rsid w:val="00727D7C"/>
    <w:rsid w:val="00746B4B"/>
    <w:rsid w:val="00752D02"/>
    <w:rsid w:val="00777208"/>
    <w:rsid w:val="007D4C4B"/>
    <w:rsid w:val="0081139C"/>
    <w:rsid w:val="008A188C"/>
    <w:rsid w:val="00913CCD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D7510B"/>
    <w:rsid w:val="00E20FBD"/>
    <w:rsid w:val="00E2224E"/>
    <w:rsid w:val="00E34BBB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20BA9F"/>
  <w15:chartTrackingRefBased/>
  <w15:docId w15:val="{68E918CF-0CAB-4CD6-B25D-850645243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tokiak\Downloads\15d-DRAFT%20French%20Comment%20Form-OMAF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E97FA9-D9E3-4E43-A43C-BF6E6C7514EF}">
  <ds:schemaRefs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5a2938fe-081f-4a87-ba64-771012c6f0c0"/>
    <ds:schemaRef ds:uri="http://purl.org/dc/elements/1.1/"/>
    <ds:schemaRef ds:uri="http://schemas.openxmlformats.org/package/2006/metadata/core-properties"/>
    <ds:schemaRef ds:uri="42f7facc-39d0-4098-b6fb-00608c12789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3A2E3ED-3252-473B-94CC-2F071219F5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61A296-467D-48BF-BC94-EEA6E853A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15d-DRAFT French Comment Form-OMAF</Template>
  <TotalTime>2</TotalTime>
  <Pages>1</Pages>
  <Words>287</Words>
  <Characters>1834</Characters>
  <Application>Microsoft Office Word</Application>
  <DocSecurity>0</DocSecurity>
  <Lines>87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251021-25TN072-French Comment Form-OT7F</dc:title>
  <dc:subject/>
  <dc:creator>Mia Beattie</dc:creator>
  <cp:keywords>25TN072</cp:keywords>
  <cp:lastModifiedBy>Mia Beattie</cp:lastModifiedBy>
  <cp:revision>1</cp:revision>
  <cp:lastPrinted>2013-11-29T19:44:00Z</cp:lastPrinted>
  <dcterms:created xsi:type="dcterms:W3CDTF">2025-10-21T16:42:00Z</dcterms:created>
  <dcterms:modified xsi:type="dcterms:W3CDTF">2025-10-21T16:47:00Z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