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B7917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47133C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5DC63F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2F49CB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891571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D2C7D4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ECF0F79" w14:textId="70FEF1A9" w:rsidR="00E97DFD" w:rsidRPr="004E4F93" w:rsidRDefault="0016623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Adventure Canada 2026 Expeditions – Ocean Nova</w:t>
            </w:r>
          </w:p>
        </w:tc>
      </w:tr>
      <w:tr w:rsidR="00E97DFD" w:rsidRPr="004E4F93" w14:paraId="7F84C58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C802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61A7199" w14:textId="4D1D3F2B" w:rsidR="00E97DFD" w:rsidRPr="004E4F93" w:rsidRDefault="0016623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Adventure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E6E493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399FEA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5CAC180" w14:textId="6853278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</w:t>
            </w:r>
            <w:r w:rsidR="00166237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2C39A63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7FC2E5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08A3AD0" w14:textId="44B75B63" w:rsidR="00E97DFD" w:rsidRPr="004E4F93" w:rsidRDefault="0016623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November 11,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1FEFF6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E99C57A" w14:textId="1FF869CB" w:rsidR="00E97DFD" w:rsidRPr="004E4F93" w:rsidRDefault="0016623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25TN072</w:t>
            </w:r>
          </w:p>
        </w:tc>
      </w:tr>
      <w:tr w:rsidR="00E97DFD" w:rsidRPr="004E4F93" w14:paraId="1B68EDFC" w14:textId="77777777">
        <w:tc>
          <w:tcPr>
            <w:tcW w:w="9576" w:type="dxa"/>
            <w:gridSpan w:val="16"/>
            <w:tcBorders>
              <w:top w:val="nil"/>
            </w:tcBorders>
          </w:tcPr>
          <w:p w14:paraId="3AA9B3F1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D81F317" w14:textId="77777777">
        <w:tc>
          <w:tcPr>
            <w:tcW w:w="9576" w:type="dxa"/>
            <w:gridSpan w:val="16"/>
          </w:tcPr>
          <w:p w14:paraId="237E90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973875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01BB72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24DFC8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4DDAB1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6F8BE4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FA7D95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548F5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AFE4FA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94320B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F4C20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790B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C83B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99DC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A8A2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EF7FE7" w14:textId="77777777">
        <w:tc>
          <w:tcPr>
            <w:tcW w:w="9576" w:type="dxa"/>
            <w:gridSpan w:val="16"/>
          </w:tcPr>
          <w:p w14:paraId="2D57AD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79F09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4BDA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1B9C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3DAD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27BD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8E80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B44E07" w14:textId="77777777">
        <w:tc>
          <w:tcPr>
            <w:tcW w:w="9576" w:type="dxa"/>
            <w:gridSpan w:val="16"/>
          </w:tcPr>
          <w:p w14:paraId="7A0A956F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313BF5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9FEB0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D0872D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2B7AC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711EC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1A591E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12238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8EF13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6C148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149BB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28E60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7DA4C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AD8D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924A5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DDD69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51EDF2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0E67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1B4C0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E5B98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AF544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23010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82211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E0C7BC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F647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7EA399C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2392E" w14:textId="77777777" w:rsidR="00166237" w:rsidRDefault="00166237">
      <w:r>
        <w:separator/>
      </w:r>
    </w:p>
  </w:endnote>
  <w:endnote w:type="continuationSeparator" w:id="0">
    <w:p w14:paraId="6B747044" w14:textId="77777777" w:rsidR="00166237" w:rsidRDefault="0016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8239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993303E" wp14:editId="4EAE993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395D0E" wp14:editId="02B395C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862699" wp14:editId="3B83889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01CAF06" wp14:editId="277357A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F6F079" wp14:editId="3274120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3AA702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C9E9F8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CA4A3" w14:textId="77777777" w:rsidR="00166237" w:rsidRDefault="00166237">
      <w:r>
        <w:separator/>
      </w:r>
    </w:p>
  </w:footnote>
  <w:footnote w:type="continuationSeparator" w:id="0">
    <w:p w14:paraId="7640759E" w14:textId="77777777" w:rsidR="00166237" w:rsidRDefault="00166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2724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2CF710A" wp14:editId="5B305E0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237"/>
    <w:rsid w:val="000F7F83"/>
    <w:rsid w:val="00166237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824B1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1F641A9"/>
  <w15:chartTrackingRefBased/>
  <w15:docId w15:val="{B1B349F4-4826-42DC-B9DC-0E16DE9E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tokiak\Downloads\15a-DRAFT%20English%20Comment%20Form-OMA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2f7facc-39d0-4098-b6fb-00608c12789e"/>
    <ds:schemaRef ds:uri="5a2938fe-081f-4a87-ba64-771012c6f0c0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 (1)</Template>
  <TotalTime>2</TotalTime>
  <Pages>1</Pages>
  <Words>261</Words>
  <Characters>1667</Characters>
  <Application>Microsoft Office Word</Application>
  <DocSecurity>0</DocSecurity>
  <Lines>79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251021-25TN072-English Comment Form-OT7E</dc:title>
  <dc:subject/>
  <dc:creator>Mia Beattie</dc:creator>
  <cp:keywords>25TN072</cp:keywords>
  <cp:lastModifiedBy>Mia Beattie</cp:lastModifiedBy>
  <cp:revision>1</cp:revision>
  <cp:lastPrinted>2005-06-16T19:24:00Z</cp:lastPrinted>
  <dcterms:created xsi:type="dcterms:W3CDTF">2025-10-21T16:40:00Z</dcterms:created>
  <dcterms:modified xsi:type="dcterms:W3CDTF">2025-10-21T16:44:00Z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