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BF718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B034096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6D1B7C5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683F561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EB0F2A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F696AF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A39990A" w14:textId="146D1EEE" w:rsidR="00E97DFD" w:rsidRPr="004E4F93" w:rsidRDefault="00404B85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Blue Star Corp.</w:t>
            </w:r>
          </w:p>
        </w:tc>
      </w:tr>
      <w:tr w:rsidR="00E97DFD" w:rsidRPr="004E4F93" w14:paraId="0C5CF766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55A6262" w14:textId="626A02DB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  <w:r w:rsidR="00404B8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77D48C2" w14:textId="1F5314D7" w:rsidR="00E97DFD" w:rsidRPr="004E4F93" w:rsidRDefault="00404B85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Blue Star Corp.</w:t>
            </w:r>
          </w:p>
        </w:tc>
      </w:tr>
      <w:tr w:rsidR="00E97DFD" w:rsidRPr="004E4F93" w14:paraId="5D8FFAEA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58BAB0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A2CA3AD" w14:textId="659EF7C1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404B85">
              <w:rPr>
                <w:b/>
                <w:sz w:val="22"/>
                <w:szCs w:val="22"/>
              </w:rPr>
              <w:t>Kitikmeot Region</w:t>
            </w:r>
          </w:p>
        </w:tc>
      </w:tr>
      <w:tr w:rsidR="00E97DFD" w:rsidRPr="004E4F93" w14:paraId="60CF6567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799BF6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0505E1B" w14:textId="36B80322" w:rsidR="00E97DFD" w:rsidRPr="004E4F93" w:rsidRDefault="00404B85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February 3, 2026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637188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AB51ABC" w14:textId="3C744C8D" w:rsidR="00E97DFD" w:rsidRPr="004E4F93" w:rsidRDefault="00404B8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19EA019</w:t>
            </w:r>
          </w:p>
        </w:tc>
      </w:tr>
      <w:tr w:rsidR="00E97DFD" w:rsidRPr="004E4F93" w14:paraId="24C54EB1" w14:textId="77777777">
        <w:tc>
          <w:tcPr>
            <w:tcW w:w="9576" w:type="dxa"/>
            <w:gridSpan w:val="16"/>
            <w:tcBorders>
              <w:top w:val="nil"/>
            </w:tcBorders>
          </w:tcPr>
          <w:p w14:paraId="0F7208B9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56A3DFA" w14:textId="77777777">
        <w:tc>
          <w:tcPr>
            <w:tcW w:w="9576" w:type="dxa"/>
            <w:gridSpan w:val="16"/>
          </w:tcPr>
          <w:p w14:paraId="4068999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7D9260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30948ACC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D9D8D0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038F68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45570F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2CDC16E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267DEA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35D5B01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1D1531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66EB4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0064CA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CB856A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A7D60A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6F2386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969D6BC" w14:textId="77777777">
        <w:tc>
          <w:tcPr>
            <w:tcW w:w="9576" w:type="dxa"/>
            <w:gridSpan w:val="16"/>
          </w:tcPr>
          <w:p w14:paraId="17D87E2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676C924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B35A90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4A1701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0551AD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BF260D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C7A430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1924808" w14:textId="77777777">
        <w:tc>
          <w:tcPr>
            <w:tcW w:w="9576" w:type="dxa"/>
            <w:gridSpan w:val="16"/>
          </w:tcPr>
          <w:p w14:paraId="0C5F9B74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5E95C8B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3424A2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124B2E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7F0533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9B50BC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277A191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3E23A3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8E02B9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AF62BD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FD5A2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705CCA5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27E220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EB2A2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7BDC17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5B39FC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6E9649C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889B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7C7201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D27F46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0D783D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25159BF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2C5938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0B9A09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C52DF6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5ECC5FC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B535B" w14:textId="77777777" w:rsidR="00AE3596" w:rsidRDefault="00AE3596">
      <w:r>
        <w:separator/>
      </w:r>
    </w:p>
  </w:endnote>
  <w:endnote w:type="continuationSeparator" w:id="0">
    <w:p w14:paraId="3A637C25" w14:textId="77777777" w:rsidR="00AE3596" w:rsidRDefault="00AE3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479E6" w14:textId="542C1D8E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FD42163" wp14:editId="0F23316F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811C4EE" wp14:editId="62E6D337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CBCC2F1" wp14:editId="3A62A391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08F6149" wp14:editId="1699A15F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793D6CE" wp14:editId="71AC75C7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9E536F6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2E369B7D" w14:textId="3B76AD33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A1CCD" w14:textId="77777777" w:rsidR="00AE3596" w:rsidRDefault="00AE3596">
      <w:r>
        <w:separator/>
      </w:r>
    </w:p>
  </w:footnote>
  <w:footnote w:type="continuationSeparator" w:id="0">
    <w:p w14:paraId="7E010694" w14:textId="77777777" w:rsidR="00AE3596" w:rsidRDefault="00AE3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AC247" w14:textId="1B7E3F1F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54857FC" wp14:editId="53644293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3D7"/>
    <w:rsid w:val="000F7F83"/>
    <w:rsid w:val="00176E0E"/>
    <w:rsid w:val="001D082E"/>
    <w:rsid w:val="001E7FAB"/>
    <w:rsid w:val="002322EE"/>
    <w:rsid w:val="003759D5"/>
    <w:rsid w:val="00404B85"/>
    <w:rsid w:val="004348DB"/>
    <w:rsid w:val="00456075"/>
    <w:rsid w:val="004A32DB"/>
    <w:rsid w:val="004D0417"/>
    <w:rsid w:val="004E4F93"/>
    <w:rsid w:val="00523FC9"/>
    <w:rsid w:val="0055027E"/>
    <w:rsid w:val="00593C65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E3596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ED903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B78DA3-89AD-47B5-8E8E-4CE4AB6F6388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2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260113-19EA019-English Comment Form-OT9E</Template>
  <TotalTime>2</TotalTime>
  <Pages>1</Pages>
  <Words>262</Words>
  <Characters>1619</Characters>
  <Application>Microsoft Office Word</Application>
  <DocSecurity>0</DocSecurity>
  <Lines>85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19EA019</cp:keywords>
  <cp:lastModifiedBy>Francis Emingak</cp:lastModifiedBy>
  <cp:revision>2</cp:revision>
  <cp:lastPrinted>2005-06-16T19:24:00Z</cp:lastPrinted>
  <dcterms:created xsi:type="dcterms:W3CDTF">2026-01-13T23:02:00Z</dcterms:created>
  <dcterms:modified xsi:type="dcterms:W3CDTF">2026-01-13T23:02:00Z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