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2F6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F44EF7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A35D8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046FD5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D3EA99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E711C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45A0A01" w14:textId="51F9BD5A" w:rsidR="00E97DFD" w:rsidRPr="004E4F93" w:rsidRDefault="00A97B92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Coppermine Project</w:t>
            </w:r>
          </w:p>
        </w:tc>
      </w:tr>
      <w:tr w:rsidR="00E97DFD" w:rsidRPr="004E4F93" w14:paraId="4E80EA8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7FE09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7C93EF5" w14:textId="4DEA3891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143518">
              <w:rPr>
                <w:b/>
                <w:bCs/>
                <w:sz w:val="22"/>
                <w:szCs w:val="22"/>
              </w:rPr>
              <w:t xml:space="preserve"> </w:t>
            </w:r>
            <w:r w:rsidR="00A97B92">
              <w:rPr>
                <w:b/>
                <w:bCs/>
                <w:sz w:val="22"/>
                <w:szCs w:val="22"/>
              </w:rPr>
              <w:t>Somerset Minerals Ltd.</w:t>
            </w:r>
          </w:p>
        </w:tc>
      </w:tr>
      <w:tr w:rsidR="00E97DFD" w:rsidRPr="004E4F93" w14:paraId="0F6645F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2B35A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5A67F15" w14:textId="392DE3E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A97B92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4E4F93" w14:paraId="19C2B72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197AA0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2632524" w14:textId="2674A539" w:rsidR="00E97DFD" w:rsidRPr="004E4F93" w:rsidRDefault="00A97B92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January </w:t>
            </w:r>
            <w:r w:rsidR="008A13E6">
              <w:rPr>
                <w:b/>
                <w:sz w:val="22"/>
                <w:szCs w:val="22"/>
              </w:rPr>
              <w:t>29</w:t>
            </w:r>
            <w:r>
              <w:rPr>
                <w:b/>
                <w:sz w:val="22"/>
                <w:szCs w:val="22"/>
              </w:rPr>
              <w:t>, 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09491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EAFCFC6" w14:textId="6F61D89A" w:rsidR="00E97DFD" w:rsidRPr="004E4F93" w:rsidRDefault="00A97B9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25EN075</w:t>
            </w:r>
          </w:p>
        </w:tc>
      </w:tr>
      <w:tr w:rsidR="00E97DFD" w:rsidRPr="004E4F93" w14:paraId="0DC6C32C" w14:textId="77777777">
        <w:tc>
          <w:tcPr>
            <w:tcW w:w="9576" w:type="dxa"/>
            <w:gridSpan w:val="16"/>
            <w:tcBorders>
              <w:top w:val="nil"/>
            </w:tcBorders>
          </w:tcPr>
          <w:p w14:paraId="5DF7FD8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5E46A8D" w14:textId="77777777">
        <w:tc>
          <w:tcPr>
            <w:tcW w:w="9576" w:type="dxa"/>
            <w:gridSpan w:val="16"/>
          </w:tcPr>
          <w:p w14:paraId="1D3A24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A8DD76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E8EA6E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1A59CC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7C1BE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946CA0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BC0497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marine</w:t>
            </w:r>
            <w:proofErr w:type="gramEnd"/>
            <w:r w:rsidRPr="004E4F93">
              <w:t xml:space="preserve">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ACFA1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A698B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E2463B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511C7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61AD0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AE0C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17C8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847E0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BD1918" w14:textId="77777777">
        <w:tc>
          <w:tcPr>
            <w:tcW w:w="9576" w:type="dxa"/>
            <w:gridSpan w:val="16"/>
          </w:tcPr>
          <w:p w14:paraId="36D875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90F0E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A54C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66A7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29D4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C185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37EE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3CE53E" w14:textId="77777777">
        <w:tc>
          <w:tcPr>
            <w:tcW w:w="9576" w:type="dxa"/>
            <w:gridSpan w:val="16"/>
          </w:tcPr>
          <w:p w14:paraId="51789ED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B7342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C7332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02087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EBC0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62F1F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93380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7CAD8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BE2B5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4F2C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1E1B3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1E97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FD3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9ABBB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C3D34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74A68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0803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F858C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15DDF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96540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5C8AE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224AA7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3AD283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4EBD52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74AF041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E1E44" w14:textId="77777777" w:rsidR="00E36CE4" w:rsidRDefault="00E36CE4">
      <w:r>
        <w:separator/>
      </w:r>
    </w:p>
  </w:endnote>
  <w:endnote w:type="continuationSeparator" w:id="0">
    <w:p w14:paraId="475EF63E" w14:textId="77777777" w:rsidR="00E36CE4" w:rsidRDefault="00E3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9ABE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CA7BEB4" wp14:editId="3A4BCE3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932F11F" wp14:editId="0258DD4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2D83F3" wp14:editId="3B2BB9A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7D1062" wp14:editId="33EA509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22E4FC" wp14:editId="38B7648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36447E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9286A3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0B344" w14:textId="77777777" w:rsidR="00E36CE4" w:rsidRDefault="00E36CE4">
      <w:r>
        <w:separator/>
      </w:r>
    </w:p>
  </w:footnote>
  <w:footnote w:type="continuationSeparator" w:id="0">
    <w:p w14:paraId="3B2B8450" w14:textId="77777777" w:rsidR="00E36CE4" w:rsidRDefault="00E36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730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6668E5" wp14:editId="25D30D0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82F"/>
    <w:rsid w:val="00012A59"/>
    <w:rsid w:val="00032AB6"/>
    <w:rsid w:val="000E1D0C"/>
    <w:rsid w:val="000F7F83"/>
    <w:rsid w:val="00143518"/>
    <w:rsid w:val="00176E0E"/>
    <w:rsid w:val="001854AB"/>
    <w:rsid w:val="001E7FAB"/>
    <w:rsid w:val="002322EE"/>
    <w:rsid w:val="003759D5"/>
    <w:rsid w:val="004348DB"/>
    <w:rsid w:val="00456075"/>
    <w:rsid w:val="00465D31"/>
    <w:rsid w:val="004A32DB"/>
    <w:rsid w:val="004D0417"/>
    <w:rsid w:val="004E4F93"/>
    <w:rsid w:val="00523FC9"/>
    <w:rsid w:val="0055027E"/>
    <w:rsid w:val="005B52EC"/>
    <w:rsid w:val="005D1172"/>
    <w:rsid w:val="005E282F"/>
    <w:rsid w:val="005E7472"/>
    <w:rsid w:val="00657398"/>
    <w:rsid w:val="006931A0"/>
    <w:rsid w:val="00727D7C"/>
    <w:rsid w:val="00746B4B"/>
    <w:rsid w:val="00752D02"/>
    <w:rsid w:val="00777208"/>
    <w:rsid w:val="00784321"/>
    <w:rsid w:val="00852B38"/>
    <w:rsid w:val="008A13E6"/>
    <w:rsid w:val="008A188C"/>
    <w:rsid w:val="008B751D"/>
    <w:rsid w:val="008D1D5D"/>
    <w:rsid w:val="00974750"/>
    <w:rsid w:val="00A4150C"/>
    <w:rsid w:val="00A54769"/>
    <w:rsid w:val="00A63A56"/>
    <w:rsid w:val="00A97B92"/>
    <w:rsid w:val="00AF1661"/>
    <w:rsid w:val="00C03592"/>
    <w:rsid w:val="00C473D7"/>
    <w:rsid w:val="00C559BD"/>
    <w:rsid w:val="00C90EC1"/>
    <w:rsid w:val="00D20E6A"/>
    <w:rsid w:val="00D67802"/>
    <w:rsid w:val="00DA2207"/>
    <w:rsid w:val="00E20FBD"/>
    <w:rsid w:val="00E23BEE"/>
    <w:rsid w:val="00E34BBB"/>
    <w:rsid w:val="00E36CE4"/>
    <w:rsid w:val="00E93D00"/>
    <w:rsid w:val="00E97DFD"/>
    <w:rsid w:val="00EA57E3"/>
    <w:rsid w:val="00EB178A"/>
    <w:rsid w:val="00ED63C2"/>
    <w:rsid w:val="00EE677F"/>
    <w:rsid w:val="00F00379"/>
    <w:rsid w:val="00F15F29"/>
    <w:rsid w:val="00F46708"/>
    <w:rsid w:val="00FA7B22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D208569"/>
  <w15:chartTrackingRefBased/>
  <w15:docId w15:val="{1B8BB3E6-E9B8-44C0-9148-7A54B21B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kkiruq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192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Jordan Takkiruq</dc:creator>
  <cp:keywords/>
  <cp:lastModifiedBy>Jordan Takkiruq</cp:lastModifiedBy>
  <cp:revision>4</cp:revision>
  <cp:lastPrinted>2005-06-16T19:24:00Z</cp:lastPrinted>
  <dcterms:created xsi:type="dcterms:W3CDTF">2026-01-07T21:01:00Z</dcterms:created>
  <dcterms:modified xsi:type="dcterms:W3CDTF">2026-01-08T22:58:00Z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