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62F6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F44EF76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2A35D82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046FD52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D3EA99E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E711C5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45A0A01" w14:textId="2BA9C5D2" w:rsidR="00E97DFD" w:rsidRPr="004E4F93" w:rsidRDefault="00A4150C" w:rsidP="00456075">
            <w:pPr>
              <w:rPr>
                <w:b/>
                <w:sz w:val="22"/>
                <w:szCs w:val="22"/>
              </w:rPr>
            </w:pPr>
            <w:proofErr w:type="spellStart"/>
            <w:r w:rsidRPr="00A4150C">
              <w:rPr>
                <w:b/>
                <w:sz w:val="22"/>
                <w:szCs w:val="22"/>
              </w:rPr>
              <w:t>ArcSolution</w:t>
            </w:r>
            <w:proofErr w:type="spellEnd"/>
            <w:r w:rsidRPr="00A4150C">
              <w:rPr>
                <w:b/>
                <w:sz w:val="22"/>
                <w:szCs w:val="22"/>
              </w:rPr>
              <w:t>: Emerging Pollutants and Health in the Arctic</w:t>
            </w:r>
          </w:p>
        </w:tc>
      </w:tr>
      <w:tr w:rsidR="00E97DFD" w:rsidRPr="004E4F93" w14:paraId="4E80EA8F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7FE09C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7C93EF5" w14:textId="7E1B6E5B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1854AB">
              <w:rPr>
                <w:b/>
                <w:bCs/>
                <w:sz w:val="22"/>
                <w:szCs w:val="22"/>
              </w:rPr>
              <w:t>Xing Song</w:t>
            </w:r>
            <w:r w:rsidR="0014351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E97DFD" w:rsidRPr="004E4F93" w14:paraId="0F6645FD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2B35A9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5A67F15" w14:textId="3B1A8F17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Kitikmeot</w:t>
            </w:r>
          </w:p>
        </w:tc>
      </w:tr>
      <w:tr w:rsidR="00E97DFD" w:rsidRPr="004E4F93" w14:paraId="19C2B72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197AA0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2632524" w14:textId="4DE4DA4F" w:rsidR="00E97DFD" w:rsidRPr="004E4F93" w:rsidRDefault="00143518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November 17,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09491F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EAFCFC6" w14:textId="4A0F60C2" w:rsidR="00E97DFD" w:rsidRPr="004E4F93" w:rsidRDefault="00A5476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25YN073</w:t>
            </w:r>
          </w:p>
        </w:tc>
      </w:tr>
      <w:tr w:rsidR="00E97DFD" w:rsidRPr="004E4F93" w14:paraId="0DC6C32C" w14:textId="77777777">
        <w:tc>
          <w:tcPr>
            <w:tcW w:w="9576" w:type="dxa"/>
            <w:gridSpan w:val="16"/>
            <w:tcBorders>
              <w:top w:val="nil"/>
            </w:tcBorders>
          </w:tcPr>
          <w:p w14:paraId="5DF7FD8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5E46A8D" w14:textId="77777777">
        <w:tc>
          <w:tcPr>
            <w:tcW w:w="9576" w:type="dxa"/>
            <w:gridSpan w:val="16"/>
          </w:tcPr>
          <w:p w14:paraId="1D3A24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A8DD76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E8EA6E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1A59CC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97C1BE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946CA0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BC0497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marine</w:t>
            </w:r>
            <w:proofErr w:type="gramEnd"/>
            <w:r w:rsidRPr="004E4F93">
              <w:t xml:space="preserve">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ACFA13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A698BC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E2463B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511C76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61AD01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DAE0C3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17C8F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0847E0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0BD1918" w14:textId="77777777">
        <w:tc>
          <w:tcPr>
            <w:tcW w:w="9576" w:type="dxa"/>
            <w:gridSpan w:val="16"/>
          </w:tcPr>
          <w:p w14:paraId="36D875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90F0E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1A54C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66A73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629D4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DC185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37EE4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63CE53E" w14:textId="77777777">
        <w:tc>
          <w:tcPr>
            <w:tcW w:w="9576" w:type="dxa"/>
            <w:gridSpan w:val="16"/>
          </w:tcPr>
          <w:p w14:paraId="51789ED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B73426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FC7332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802087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10B273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3EBC04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F62F1F8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93380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7CAD88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BE2B5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4F2C4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31E1B3E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1E97D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8FD3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9ABBB4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C3D34C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C74A68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0803C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F858C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15DDFF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96540D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65C8AE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224AA7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3AD283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4EBD52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74AF041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2F720" w14:textId="77777777" w:rsidR="00EB178A" w:rsidRDefault="00EB178A">
      <w:r>
        <w:separator/>
      </w:r>
    </w:p>
  </w:endnote>
  <w:endnote w:type="continuationSeparator" w:id="0">
    <w:p w14:paraId="4E932CB9" w14:textId="77777777" w:rsidR="00EB178A" w:rsidRDefault="00EB1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9ABE4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CA7BEB4" wp14:editId="3A4BCE37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932F11F" wp14:editId="0258DD4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62D83F3" wp14:editId="3B2BB9A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77D1062" wp14:editId="33EA509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F22E4FC" wp14:editId="38B76480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36447EE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9286A33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6A210" w14:textId="77777777" w:rsidR="00EB178A" w:rsidRDefault="00EB178A">
      <w:r>
        <w:separator/>
      </w:r>
    </w:p>
  </w:footnote>
  <w:footnote w:type="continuationSeparator" w:id="0">
    <w:p w14:paraId="358A010E" w14:textId="77777777" w:rsidR="00EB178A" w:rsidRDefault="00EB1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97305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A6668E5" wp14:editId="25D30D08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82F"/>
    <w:rsid w:val="000F7F83"/>
    <w:rsid w:val="00143518"/>
    <w:rsid w:val="00176E0E"/>
    <w:rsid w:val="001854AB"/>
    <w:rsid w:val="0019778A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5E282F"/>
    <w:rsid w:val="00657398"/>
    <w:rsid w:val="006931A0"/>
    <w:rsid w:val="00727D7C"/>
    <w:rsid w:val="00746B4B"/>
    <w:rsid w:val="00752D02"/>
    <w:rsid w:val="00777208"/>
    <w:rsid w:val="00852B38"/>
    <w:rsid w:val="008A188C"/>
    <w:rsid w:val="008B751D"/>
    <w:rsid w:val="00974750"/>
    <w:rsid w:val="00A4150C"/>
    <w:rsid w:val="00A54769"/>
    <w:rsid w:val="00AF1661"/>
    <w:rsid w:val="00C03592"/>
    <w:rsid w:val="00C473D7"/>
    <w:rsid w:val="00C559BD"/>
    <w:rsid w:val="00C90EC1"/>
    <w:rsid w:val="00D20E6A"/>
    <w:rsid w:val="00D67802"/>
    <w:rsid w:val="00DA2207"/>
    <w:rsid w:val="00E20FBD"/>
    <w:rsid w:val="00E34BBB"/>
    <w:rsid w:val="00E93D00"/>
    <w:rsid w:val="00E97DFD"/>
    <w:rsid w:val="00EA57E3"/>
    <w:rsid w:val="00EB178A"/>
    <w:rsid w:val="00ED63C2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D208569"/>
  <w15:chartTrackingRefBased/>
  <w15:docId w15:val="{1B8BB3E6-E9B8-44C0-9148-7A54B21B2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akkiruq\Download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1</TotalTime>
  <Pages>1</Pages>
  <Words>351</Words>
  <Characters>1561</Characters>
  <Application>Microsoft Office Word</Application>
  <DocSecurity>0</DocSecurity>
  <Lines>312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Jordan Takkiruq</dc:creator>
  <cp:keywords/>
  <cp:lastModifiedBy>Jordan Takkiruq</cp:lastModifiedBy>
  <cp:revision>2</cp:revision>
  <cp:lastPrinted>2005-06-16T19:24:00Z</cp:lastPrinted>
  <dcterms:created xsi:type="dcterms:W3CDTF">2025-11-07T21:23:00Z</dcterms:created>
  <dcterms:modified xsi:type="dcterms:W3CDTF">2025-11-07T21:23:00Z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