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F197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C61688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FF43C7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7C176C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B3EEBE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3F5A0C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126DED2" w14:textId="68D4FEBE" w:rsidR="00E97DFD" w:rsidRPr="004E4F93" w:rsidRDefault="004936BB" w:rsidP="00456075">
            <w:pPr>
              <w:rPr>
                <w:b/>
                <w:sz w:val="22"/>
                <w:szCs w:val="22"/>
              </w:rPr>
            </w:pPr>
            <w:r w:rsidRPr="004936BB">
              <w:rPr>
                <w:b/>
                <w:sz w:val="22"/>
                <w:szCs w:val="22"/>
              </w:rPr>
              <w:t>Arctic Ice Thickening Field Test Qikiqtarjuaq</w:t>
            </w:r>
          </w:p>
        </w:tc>
      </w:tr>
      <w:tr w:rsidR="00E97DFD" w:rsidRPr="004E4F93" w14:paraId="05DDCB3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7ED50B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63F4F9B" w14:textId="59A4C9F4" w:rsidR="00E97DFD" w:rsidRPr="004E4F93" w:rsidRDefault="004936B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936BB">
              <w:rPr>
                <w:b/>
                <w:bCs/>
                <w:sz w:val="22"/>
                <w:szCs w:val="22"/>
              </w:rPr>
              <w:t>Arctic Reflections’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582BA4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C907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3314DCE" w14:textId="421B56C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385E6C4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3319C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535821" w14:textId="50E13F66" w:rsidR="00E97DFD" w:rsidRPr="004E4F93" w:rsidRDefault="00FA0F5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December 1,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68E34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3E4B772" w14:textId="09A16077" w:rsidR="00E97DFD" w:rsidRPr="004E4F93" w:rsidRDefault="004936B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25YN078</w:t>
            </w:r>
          </w:p>
        </w:tc>
      </w:tr>
      <w:tr w:rsidR="00E97DFD" w:rsidRPr="004E4F93" w14:paraId="795421F4" w14:textId="77777777">
        <w:tc>
          <w:tcPr>
            <w:tcW w:w="9576" w:type="dxa"/>
            <w:gridSpan w:val="16"/>
            <w:tcBorders>
              <w:top w:val="nil"/>
            </w:tcBorders>
          </w:tcPr>
          <w:p w14:paraId="196CADC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91F1056" w14:textId="77777777">
        <w:tc>
          <w:tcPr>
            <w:tcW w:w="9576" w:type="dxa"/>
            <w:gridSpan w:val="16"/>
          </w:tcPr>
          <w:p w14:paraId="2BA78C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5BFEBC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EC5FD8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C9BE6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3EC80D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318833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E6EA22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54FB5F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E04B1F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52C973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AB1F9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8B188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E066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C7AA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F58C9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0F55F3" w14:textId="77777777">
        <w:tc>
          <w:tcPr>
            <w:tcW w:w="9576" w:type="dxa"/>
            <w:gridSpan w:val="16"/>
          </w:tcPr>
          <w:p w14:paraId="17C295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EF8A1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50CE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E15BC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EE86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B04E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C3F15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609439" w14:textId="77777777">
        <w:tc>
          <w:tcPr>
            <w:tcW w:w="9576" w:type="dxa"/>
            <w:gridSpan w:val="16"/>
          </w:tcPr>
          <w:p w14:paraId="04612AF7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EB9F77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F581AE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20CD50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544CF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A19BC7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993B5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C232A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C3070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95991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2EFC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10DB0B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E85B8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13DA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3A1E8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55DF85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6CEAC3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407D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611B8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0EF0F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E2B865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603D9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1B1EC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1BAD8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814E9F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82683D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6F801" w14:textId="77777777" w:rsidR="00C8254E" w:rsidRDefault="00C8254E">
      <w:r>
        <w:separator/>
      </w:r>
    </w:p>
  </w:endnote>
  <w:endnote w:type="continuationSeparator" w:id="0">
    <w:p w14:paraId="07CF1769" w14:textId="77777777" w:rsidR="00C8254E" w:rsidRDefault="00C8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A5CE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E41D34B" wp14:editId="0E53A15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9605553" wp14:editId="3FB6342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FAD42B" wp14:editId="70AA4AF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00ABB4C" wp14:editId="46C03D3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7F9EC7B" wp14:editId="29F201A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18A4A1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148C46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0A447" w14:textId="77777777" w:rsidR="00C8254E" w:rsidRDefault="00C8254E">
      <w:r>
        <w:separator/>
      </w:r>
    </w:p>
  </w:footnote>
  <w:footnote w:type="continuationSeparator" w:id="0">
    <w:p w14:paraId="6A598D06" w14:textId="77777777" w:rsidR="00C8254E" w:rsidRDefault="00C82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C139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2FDD458" wp14:editId="6EC81E5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BB"/>
    <w:rsid w:val="000F7F83"/>
    <w:rsid w:val="00176E0E"/>
    <w:rsid w:val="001E7FAB"/>
    <w:rsid w:val="002322EE"/>
    <w:rsid w:val="002905BC"/>
    <w:rsid w:val="003759D5"/>
    <w:rsid w:val="0042390E"/>
    <w:rsid w:val="004348DB"/>
    <w:rsid w:val="00456075"/>
    <w:rsid w:val="004936BB"/>
    <w:rsid w:val="004A32DB"/>
    <w:rsid w:val="004D0417"/>
    <w:rsid w:val="004E4F93"/>
    <w:rsid w:val="00523FC9"/>
    <w:rsid w:val="0055027E"/>
    <w:rsid w:val="005D1172"/>
    <w:rsid w:val="00615587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8254E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A0F5A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1B7503E"/>
  <w15:chartTrackingRefBased/>
  <w15:docId w15:val="{9FC8797B-D116-4B50-A0E3-696D69AB0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creening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294</Words>
  <Characters>1635</Characters>
  <Application>Microsoft Office Word</Application>
  <DocSecurity>0</DocSecurity>
  <Lines>38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25YN078</cp:keywords>
  <cp:lastModifiedBy>Francis Emingak</cp:lastModifiedBy>
  <cp:revision>2</cp:revision>
  <cp:lastPrinted>2005-06-16T19:24:00Z</cp:lastPrinted>
  <dcterms:created xsi:type="dcterms:W3CDTF">2025-11-19T18:20:00Z</dcterms:created>
  <dcterms:modified xsi:type="dcterms:W3CDTF">2025-11-19T22:24:00Z</dcterms:modified>
</cp:coreProperties>
</file>