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C74A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1F4655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7DF99C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81C7BAF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609447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7C1A81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B5B3B92" w14:textId="0AD959BF" w:rsidR="00E97DFD" w:rsidRPr="004E4F93" w:rsidRDefault="00D26B2B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Aston Bay Property or Storm Project</w:t>
            </w:r>
          </w:p>
        </w:tc>
      </w:tr>
      <w:tr w:rsidR="00E97DFD" w:rsidRPr="004E4F93" w14:paraId="4CE8C0A1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C94E0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67B2289" w14:textId="28242338" w:rsidR="00E97DFD" w:rsidRPr="004E4F93" w:rsidRDefault="00D26B2B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Aston Bay Holdings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7D7C33B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832B8A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CE3BD08" w14:textId="14460E7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</w:t>
            </w:r>
            <w:r w:rsidR="00D26B2B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322DAD9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B699AD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D66971B" w14:textId="7D396B0A" w:rsidR="00E97DFD" w:rsidRPr="004E4F93" w:rsidRDefault="00D26B2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3, 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3BFAE9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B99B125" w14:textId="5964CD9D" w:rsidR="00E97DFD" w:rsidRPr="004E4F93" w:rsidRDefault="00D26B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25EN077</w:t>
            </w:r>
          </w:p>
        </w:tc>
      </w:tr>
      <w:tr w:rsidR="00E97DFD" w:rsidRPr="004E4F93" w14:paraId="40B8A04B" w14:textId="77777777">
        <w:tc>
          <w:tcPr>
            <w:tcW w:w="9576" w:type="dxa"/>
            <w:gridSpan w:val="16"/>
            <w:tcBorders>
              <w:top w:val="nil"/>
            </w:tcBorders>
          </w:tcPr>
          <w:p w14:paraId="1D682DFA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C70BB69" w14:textId="77777777">
        <w:tc>
          <w:tcPr>
            <w:tcW w:w="9576" w:type="dxa"/>
            <w:gridSpan w:val="16"/>
          </w:tcPr>
          <w:p w14:paraId="05EA3A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5C8D33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45C6A8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870A78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4D8772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F60167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449CFE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EB8DAF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4B5ACC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8B1D6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97D3E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4E64C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1B17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5AA0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BD9E5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534779E" w14:textId="77777777">
        <w:tc>
          <w:tcPr>
            <w:tcW w:w="9576" w:type="dxa"/>
            <w:gridSpan w:val="16"/>
          </w:tcPr>
          <w:p w14:paraId="4BD2876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6A0851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1E3F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E6CBB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4F30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FA7F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F2C9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30B8C7F" w14:textId="77777777">
        <w:tc>
          <w:tcPr>
            <w:tcW w:w="9576" w:type="dxa"/>
            <w:gridSpan w:val="16"/>
          </w:tcPr>
          <w:p w14:paraId="08DDC07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E2C72F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A422A6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76129E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5923CA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62D4D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72FDA2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D19B9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EE4D9A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C7E39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5F84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10978B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E78D6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BED5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01DAA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D3478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9D49865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686B8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7F1AB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D5183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B305F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9FED1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BE7151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B1FCD6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E1779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35792C0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6E82F" w14:textId="77777777" w:rsidR="00D26B2B" w:rsidRDefault="00D26B2B">
      <w:r>
        <w:separator/>
      </w:r>
    </w:p>
  </w:endnote>
  <w:endnote w:type="continuationSeparator" w:id="0">
    <w:p w14:paraId="7AF431E1" w14:textId="77777777" w:rsidR="00D26B2B" w:rsidRDefault="00D26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657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2631CC1" wp14:editId="2F52D2B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76A453F" wp14:editId="62EF440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12691D" wp14:editId="2D572E7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49E562A" wp14:editId="495C2EF2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081E1C3" wp14:editId="41BEEC9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D2D4D3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DF82AE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268A8" w14:textId="77777777" w:rsidR="00D26B2B" w:rsidRDefault="00D26B2B">
      <w:r>
        <w:separator/>
      </w:r>
    </w:p>
  </w:footnote>
  <w:footnote w:type="continuationSeparator" w:id="0">
    <w:p w14:paraId="71A48ADD" w14:textId="77777777" w:rsidR="00D26B2B" w:rsidRDefault="00D26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C28B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9FCA658" wp14:editId="3C862C6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B2B"/>
    <w:rsid w:val="000F7F83"/>
    <w:rsid w:val="00176E0E"/>
    <w:rsid w:val="001E7FAB"/>
    <w:rsid w:val="002322EE"/>
    <w:rsid w:val="00343C63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26B2B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2F99C28"/>
  <w15:chartTrackingRefBased/>
  <w15:docId w15:val="{25629A26-1636-47E3-B944-41EF0AEF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tokiak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5a2938fe-081f-4a87-ba64-771012c6f0c0"/>
    <ds:schemaRef ds:uri="http://schemas.openxmlformats.org/package/2006/metadata/core-properties"/>
    <ds:schemaRef ds:uri="42f7facc-39d0-4098-b6fb-00608c12789e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287</Words>
  <Characters>1631</Characters>
  <Application>Microsoft Office Word</Application>
  <DocSecurity>0</DocSecurity>
  <Lines>47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260113-25EN077-English Comment Form-OT7E</dc:title>
  <dc:subject/>
  <dc:creator>Mia Beattie</dc:creator>
  <cp:keywords>25EN077</cp:keywords>
  <cp:lastModifiedBy>Mia Beattie</cp:lastModifiedBy>
  <cp:revision>1</cp:revision>
  <cp:lastPrinted>2005-06-16T19:24:00Z</cp:lastPrinted>
  <dcterms:created xsi:type="dcterms:W3CDTF">2026-01-13T21:30:00Z</dcterms:created>
  <dcterms:modified xsi:type="dcterms:W3CDTF">2026-01-13T21:33:00Z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