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62F6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F44EF7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2A35D8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046FD5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D3EA99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E711C5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45A0A01" w14:textId="015BF8D5" w:rsidR="00E97DFD" w:rsidRPr="004E4F93" w:rsidRDefault="00012A59" w:rsidP="00456075">
            <w:pPr>
              <w:rPr>
                <w:b/>
                <w:sz w:val="22"/>
                <w:szCs w:val="22"/>
              </w:rPr>
            </w:pPr>
            <w:r w:rsidRPr="00012A59">
              <w:rPr>
                <w:b/>
                <w:sz w:val="22"/>
                <w:szCs w:val="22"/>
              </w:rPr>
              <w:t>Assessing changing cryohydrogeologic conditions with locally relevant landscape indicators in Nunavut, Canada</w:t>
            </w:r>
          </w:p>
        </w:tc>
      </w:tr>
      <w:tr w:rsidR="00E97DFD" w:rsidRPr="004E4F93" w14:paraId="4E80EA8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7FE09C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7C93EF5" w14:textId="376FBDD2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D6630F">
              <w:rPr>
                <w:b/>
                <w:bCs/>
                <w:sz w:val="22"/>
                <w:szCs w:val="22"/>
              </w:rPr>
              <w:t>McGill University</w:t>
            </w:r>
            <w:r w:rsidR="0014351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E97DFD" w:rsidRPr="004E4F93" w14:paraId="0F6645F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2B35A9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5A67F15" w14:textId="2FCF481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FA7B22">
              <w:rPr>
                <w:b/>
                <w:sz w:val="22"/>
                <w:szCs w:val="22"/>
              </w:rPr>
              <w:t xml:space="preserve">Kivalliq and </w:t>
            </w:r>
            <w:r w:rsidR="00032AB6">
              <w:rPr>
                <w:b/>
                <w:sz w:val="22"/>
                <w:szCs w:val="22"/>
              </w:rPr>
              <w:t>Qikiqtani (</w:t>
            </w:r>
            <w:r w:rsidR="00FA7B22">
              <w:rPr>
                <w:b/>
                <w:sz w:val="22"/>
                <w:szCs w:val="22"/>
              </w:rPr>
              <w:t>South Baffin</w:t>
            </w:r>
            <w:r w:rsidR="00032AB6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19C2B72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197AA0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2632524" w14:textId="294564AA" w:rsidR="00E97DFD" w:rsidRPr="004E4F93" w:rsidRDefault="00032AB6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December </w:t>
            </w:r>
            <w:r w:rsidR="00225D3E">
              <w:rPr>
                <w:b/>
                <w:sz w:val="22"/>
                <w:szCs w:val="22"/>
              </w:rPr>
              <w:t>8</w:t>
            </w:r>
            <w:r w:rsidR="00143518"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09491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EAFCFC6" w14:textId="186EAE18" w:rsidR="00E97DFD" w:rsidRPr="004E4F93" w:rsidRDefault="00A5476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25YN07</w:t>
            </w:r>
            <w:r w:rsidR="00032AB6">
              <w:rPr>
                <w:b/>
                <w:sz w:val="22"/>
                <w:szCs w:val="22"/>
              </w:rPr>
              <w:t>6</w:t>
            </w:r>
          </w:p>
        </w:tc>
      </w:tr>
      <w:tr w:rsidR="00E97DFD" w:rsidRPr="004E4F93" w14:paraId="0DC6C32C" w14:textId="77777777">
        <w:tc>
          <w:tcPr>
            <w:tcW w:w="9576" w:type="dxa"/>
            <w:gridSpan w:val="16"/>
            <w:tcBorders>
              <w:top w:val="nil"/>
            </w:tcBorders>
          </w:tcPr>
          <w:p w14:paraId="5DF7FD8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5E46A8D" w14:textId="77777777">
        <w:tc>
          <w:tcPr>
            <w:tcW w:w="9576" w:type="dxa"/>
            <w:gridSpan w:val="16"/>
          </w:tcPr>
          <w:p w14:paraId="1D3A24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A8DD76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E8EA6E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1A59CC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97C1BE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946CA0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BC0497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ACFA1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A698BC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E2463B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511C7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61AD0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DAE0C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17C8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847E0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BD1918" w14:textId="77777777">
        <w:tc>
          <w:tcPr>
            <w:tcW w:w="9576" w:type="dxa"/>
            <w:gridSpan w:val="16"/>
          </w:tcPr>
          <w:p w14:paraId="36D875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90F0E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A54C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66A7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29D4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C185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37EE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3CE53E" w14:textId="77777777">
        <w:tc>
          <w:tcPr>
            <w:tcW w:w="9576" w:type="dxa"/>
            <w:gridSpan w:val="16"/>
          </w:tcPr>
          <w:p w14:paraId="51789ED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B7342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FC7332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02087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EBC04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62F1F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93380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7CAD88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BE2B5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4F2C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1E1B3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1E97D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FD3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9ABBB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C3D34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C74A68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0803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F858C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15DDF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96540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5C8AE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224AA7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3AD283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4EBD52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74AF041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E1E44" w14:textId="77777777" w:rsidR="00E36CE4" w:rsidRDefault="00E36CE4">
      <w:r>
        <w:separator/>
      </w:r>
    </w:p>
  </w:endnote>
  <w:endnote w:type="continuationSeparator" w:id="0">
    <w:p w14:paraId="475EF63E" w14:textId="77777777" w:rsidR="00E36CE4" w:rsidRDefault="00E36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9ABE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CA7BEB4" wp14:editId="3A4BCE3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932F11F" wp14:editId="0258DD4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2D83F3" wp14:editId="3B2BB9A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7D1062" wp14:editId="33EA509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F22E4FC" wp14:editId="38B7648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36447E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49286A3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0B344" w14:textId="77777777" w:rsidR="00E36CE4" w:rsidRDefault="00E36CE4">
      <w:r>
        <w:separator/>
      </w:r>
    </w:p>
  </w:footnote>
  <w:footnote w:type="continuationSeparator" w:id="0">
    <w:p w14:paraId="3B2B8450" w14:textId="77777777" w:rsidR="00E36CE4" w:rsidRDefault="00E36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730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6668E5" wp14:editId="25D30D0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82F"/>
    <w:rsid w:val="00012A59"/>
    <w:rsid w:val="00032AB6"/>
    <w:rsid w:val="000F7F83"/>
    <w:rsid w:val="00143518"/>
    <w:rsid w:val="00176E0E"/>
    <w:rsid w:val="001854AB"/>
    <w:rsid w:val="001E7FAB"/>
    <w:rsid w:val="00225D3E"/>
    <w:rsid w:val="002322EE"/>
    <w:rsid w:val="003759D5"/>
    <w:rsid w:val="004348DB"/>
    <w:rsid w:val="00456075"/>
    <w:rsid w:val="00486700"/>
    <w:rsid w:val="004A32DB"/>
    <w:rsid w:val="004D0417"/>
    <w:rsid w:val="004E4F93"/>
    <w:rsid w:val="00523FC9"/>
    <w:rsid w:val="0055027E"/>
    <w:rsid w:val="005B52EC"/>
    <w:rsid w:val="005D1172"/>
    <w:rsid w:val="005E282F"/>
    <w:rsid w:val="005E7472"/>
    <w:rsid w:val="00657398"/>
    <w:rsid w:val="006931A0"/>
    <w:rsid w:val="00727D7C"/>
    <w:rsid w:val="00746B4B"/>
    <w:rsid w:val="00752D02"/>
    <w:rsid w:val="00777208"/>
    <w:rsid w:val="00852B38"/>
    <w:rsid w:val="008A188C"/>
    <w:rsid w:val="008B751D"/>
    <w:rsid w:val="00974750"/>
    <w:rsid w:val="00A16E5C"/>
    <w:rsid w:val="00A4150C"/>
    <w:rsid w:val="00A54769"/>
    <w:rsid w:val="00AD67D8"/>
    <w:rsid w:val="00AF1661"/>
    <w:rsid w:val="00C03592"/>
    <w:rsid w:val="00C473D7"/>
    <w:rsid w:val="00C559BD"/>
    <w:rsid w:val="00C90EC1"/>
    <w:rsid w:val="00D20E6A"/>
    <w:rsid w:val="00D6630F"/>
    <w:rsid w:val="00D67802"/>
    <w:rsid w:val="00DA2207"/>
    <w:rsid w:val="00E20FBD"/>
    <w:rsid w:val="00E23BEE"/>
    <w:rsid w:val="00E34BBB"/>
    <w:rsid w:val="00E36CE4"/>
    <w:rsid w:val="00E93D00"/>
    <w:rsid w:val="00E97DFD"/>
    <w:rsid w:val="00EA57E3"/>
    <w:rsid w:val="00EB178A"/>
    <w:rsid w:val="00ED63C2"/>
    <w:rsid w:val="00EE677F"/>
    <w:rsid w:val="00F00379"/>
    <w:rsid w:val="00F46708"/>
    <w:rsid w:val="00FA7B22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D208569"/>
  <w15:chartTrackingRefBased/>
  <w15:docId w15:val="{1B8BB3E6-E9B8-44C0-9148-7A54B21B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kkiruq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205</Words>
  <Characters>1793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Jordan Takkiruq</dc:creator>
  <cp:keywords/>
  <cp:lastModifiedBy>Calvin Ehaloak</cp:lastModifiedBy>
  <cp:revision>5</cp:revision>
  <cp:lastPrinted>2005-06-16T19:24:00Z</cp:lastPrinted>
  <dcterms:created xsi:type="dcterms:W3CDTF">2025-11-27T18:30:00Z</dcterms:created>
  <dcterms:modified xsi:type="dcterms:W3CDTF">2025-11-27T22:40:00Z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