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136A6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3A0A6183" w14:textId="77777777" w:rsidR="00E2224E" w:rsidRPr="00913CCD" w:rsidRDefault="00E2224E" w:rsidP="00E2224E">
      <w:pPr>
        <w:pStyle w:val="Title"/>
        <w:rPr>
          <w:lang w:val="fr-CA"/>
        </w:rPr>
      </w:pPr>
    </w:p>
    <w:p w14:paraId="3B4BA4F3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6003C742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205BCA" w:rsidRPr="00677132" w14:paraId="59BF6690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0C0005AC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 projet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77E65107" w14:textId="10DDF664" w:rsidR="00205BCA" w:rsidRPr="00913CCD" w:rsidRDefault="00205BCA" w:rsidP="00205BCA">
            <w:pPr>
              <w:ind w:left="317" w:right="-90"/>
              <w:rPr>
                <w:b/>
                <w:sz w:val="22"/>
                <w:szCs w:val="22"/>
                <w:lang w:val="fr-CA"/>
              </w:rPr>
            </w:pPr>
            <w:r w:rsidRPr="00012A59">
              <w:rPr>
                <w:b/>
                <w:sz w:val="22"/>
                <w:szCs w:val="22"/>
              </w:rPr>
              <w:t>Assessing changing cryohydrogeologic conditions with locally relevant landscape indicators in Nunavut, Canada</w:t>
            </w:r>
          </w:p>
        </w:tc>
      </w:tr>
      <w:tr w:rsidR="00205BCA" w14:paraId="1C6B0A51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1ECE873E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Promoteur: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742722B2" w14:textId="5A9538C6" w:rsidR="00205BCA" w:rsidRPr="00913CCD" w:rsidRDefault="00205BCA" w:rsidP="00205BCA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>McGill University</w:t>
            </w:r>
          </w:p>
        </w:tc>
      </w:tr>
      <w:tr w:rsidR="00205BCA" w14:paraId="1898A128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51777E72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703ABE04" w14:textId="393D561B" w:rsidR="00205BCA" w:rsidRPr="00913CCD" w:rsidRDefault="00205BCA" w:rsidP="00205BCA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>Kivalliq and Qikiqtani (South Baffin)</w:t>
            </w:r>
          </w:p>
        </w:tc>
      </w:tr>
      <w:tr w:rsidR="00205BCA" w:rsidRPr="007D4C4B" w14:paraId="12B53509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326B3F31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 xml:space="preserve">Commentaires avant le: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57641577" w14:textId="21613A0B" w:rsidR="00205BCA" w:rsidRPr="00913CCD" w:rsidRDefault="00205BCA" w:rsidP="00205BCA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 xml:space="preserve">December </w:t>
            </w:r>
            <w:r w:rsidR="006F4181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359847D4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No. de la CNER :</w:t>
            </w:r>
          </w:p>
        </w:tc>
        <w:tc>
          <w:tcPr>
            <w:tcW w:w="2255" w:type="dxa"/>
            <w:tcBorders>
              <w:left w:val="nil"/>
            </w:tcBorders>
          </w:tcPr>
          <w:p w14:paraId="2E086270" w14:textId="6D512DC5" w:rsidR="00205BCA" w:rsidRPr="00913CCD" w:rsidRDefault="00205BCA" w:rsidP="00205BCA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</w:rPr>
              <w:t>25YN076</w:t>
            </w:r>
          </w:p>
        </w:tc>
      </w:tr>
      <w:tr w:rsidR="00205BCA" w:rsidRPr="007D4C4B" w14:paraId="0C0860CF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4CC065A6" w14:textId="77777777" w:rsidR="00205BCA" w:rsidRPr="00913CCD" w:rsidRDefault="00205BCA" w:rsidP="00205BCA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205BCA" w:rsidRPr="00677132" w14:paraId="33C08960" w14:textId="77777777" w:rsidTr="00B81FEA">
        <w:tc>
          <w:tcPr>
            <w:tcW w:w="10013" w:type="dxa"/>
            <w:gridSpan w:val="12"/>
          </w:tcPr>
          <w:p w14:paraId="38768DF6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Cochez ci-dessous vos secteurs de préoccupations avec cette proposition de projet :</w:t>
            </w:r>
          </w:p>
          <w:p w14:paraId="3730E904" w14:textId="77777777" w:rsidR="00205BCA" w:rsidRPr="00913CCD" w:rsidRDefault="00205BCA" w:rsidP="00205BCA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lang w:val="fr-CA"/>
              </w:rPr>
              <w:t xml:space="preserve">aucun 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utilisation  traditionnelle des terres</w:t>
            </w:r>
          </w:p>
          <w:p w14:paraId="6A67FF57" w14:textId="77777777" w:rsidR="00205BCA" w:rsidRPr="00913CCD" w:rsidRDefault="00205BCA" w:rsidP="00205BCA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qualité de l’eau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activités de récolte des Inuit </w:t>
            </w:r>
          </w:p>
          <w:p w14:paraId="32BB91FC" w14:textId="77777777" w:rsidR="00205BCA" w:rsidRPr="00913CCD" w:rsidRDefault="00205BCA" w:rsidP="00205BCA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terrain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engagement communautaire et consultation</w:t>
            </w:r>
          </w:p>
          <w:p w14:paraId="60DC412B" w14:textId="77777777" w:rsidR="00205BCA" w:rsidRPr="00913CCD" w:rsidRDefault="00205BCA" w:rsidP="00205BCA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qualité de l’air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développement local dans la région</w:t>
            </w:r>
          </w:p>
          <w:p w14:paraId="7CBCF98A" w14:textId="77777777" w:rsidR="00205BCA" w:rsidRPr="00913CCD" w:rsidRDefault="00205BCA" w:rsidP="00205BCA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animaux sauvages et leur habitat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tourisme  dans la région</w:t>
            </w:r>
          </w:p>
          <w:p w14:paraId="78BE2B0D" w14:textId="77777777" w:rsidR="00205BCA" w:rsidRPr="00913CCD" w:rsidRDefault="00205BCA" w:rsidP="00205BCA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mammifères marins et leur habitat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problèmes de santé humaine                 </w:t>
            </w:r>
          </w:p>
          <w:p w14:paraId="32867EBF" w14:textId="77777777" w:rsidR="00205BCA" w:rsidRPr="00913CCD" w:rsidRDefault="00205BCA" w:rsidP="00205BC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oiseaux et leur 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 Autre : ____________________________________________</w:t>
            </w:r>
          </w:p>
          <w:p w14:paraId="6CB923F3" w14:textId="77777777" w:rsidR="00205BCA" w:rsidRPr="00913CCD" w:rsidRDefault="00205BCA" w:rsidP="00205BC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poissons et leur habitat                                               ___________________________________________________</w:t>
            </w:r>
          </w:p>
          <w:p w14:paraId="15A514D2" w14:textId="77777777" w:rsidR="00205BCA" w:rsidRPr="00913CCD" w:rsidRDefault="00205BCA" w:rsidP="00205BC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ressources patrimoniales dans la région                     ___________________________________________________                </w:t>
            </w:r>
          </w:p>
          <w:p w14:paraId="791C735C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Décrivez vos préoccupations cochées ci-dessus :</w:t>
            </w:r>
          </w:p>
          <w:p w14:paraId="53827DAB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01BDCAA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7ED53E7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6B89F35" w14:textId="77777777" w:rsidR="00205BCA" w:rsidRPr="00913CCD" w:rsidRDefault="00205BCA" w:rsidP="00205BCA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205BCA" w:rsidRPr="00677132" w14:paraId="0047AE2A" w14:textId="77777777" w:rsidTr="00B81FEA">
        <w:tc>
          <w:tcPr>
            <w:tcW w:w="10013" w:type="dxa"/>
            <w:gridSpan w:val="12"/>
          </w:tcPr>
          <w:p w14:paraId="7C62E889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797FC69A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5F30572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724B7DC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66AE5DC5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A502928" w14:textId="77777777" w:rsidR="00205BCA" w:rsidRPr="00913CCD" w:rsidRDefault="00205BCA" w:rsidP="00205BCA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205BCA" w:rsidRPr="005F211A" w14:paraId="7505BA10" w14:textId="77777777" w:rsidTr="00B81FEA">
        <w:tc>
          <w:tcPr>
            <w:tcW w:w="10013" w:type="dxa"/>
            <w:gridSpan w:val="12"/>
          </w:tcPr>
          <w:p w14:paraId="58F1316F" w14:textId="77777777" w:rsidR="00205BCA" w:rsidRPr="00913CCD" w:rsidRDefault="00205BCA" w:rsidP="00205BCA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 Oui </w:t>
            </w: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  Non </w:t>
            </w: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b w:val="0"/>
                <w:sz w:val="22"/>
                <w:szCs w:val="22"/>
                <w:lang w:val="fr-CA"/>
              </w:rPr>
              <w:t xml:space="preserve">    Commentaires supplémentaires?</w:t>
            </w:r>
          </w:p>
          <w:p w14:paraId="380267A9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F4F9BAE" w14:textId="77777777" w:rsidR="00205BCA" w:rsidRPr="00913CCD" w:rsidRDefault="00205BCA" w:rsidP="00205BCA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702266F3" w14:textId="77777777" w:rsidR="00205BCA" w:rsidRPr="00913CCD" w:rsidRDefault="00205BCA" w:rsidP="00205BCA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72D47E19" w14:textId="77777777" w:rsidR="00205BCA" w:rsidRPr="00913CCD" w:rsidRDefault="00205BCA" w:rsidP="00205BCA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5CF66ECE" w14:textId="77777777" w:rsidR="00205BCA" w:rsidRPr="00913CCD" w:rsidRDefault="00205BCA" w:rsidP="00205BCA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205BCA" w14:paraId="78127B3D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77BFE0DC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Nom de l’intervenant: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17224B3D" w14:textId="77777777" w:rsidR="00205BCA" w:rsidRPr="00913CCD" w:rsidRDefault="00205BCA" w:rsidP="00205BCA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19AD2B9E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6F18AD" w14:textId="77777777" w:rsidR="00205BCA" w:rsidRPr="00913CCD" w:rsidRDefault="00205BCA" w:rsidP="00205BCA">
            <w:pPr>
              <w:ind w:right="-90"/>
              <w:rPr>
                <w:sz w:val="22"/>
                <w:szCs w:val="22"/>
              </w:rPr>
            </w:pPr>
          </w:p>
        </w:tc>
      </w:tr>
      <w:tr w:rsidR="00205BCA" w14:paraId="530AE223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780EBD8E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8AEE17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34DCCBC9" w14:textId="77777777" w:rsidR="00205BCA" w:rsidRPr="00913CCD" w:rsidRDefault="00205BCA" w:rsidP="00205BCA">
            <w:pPr>
              <w:ind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Organisation: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1582B949" w14:textId="77777777" w:rsidR="00205BCA" w:rsidRPr="00913CCD" w:rsidRDefault="00205BCA" w:rsidP="00205BCA">
            <w:pPr>
              <w:ind w:right="-90"/>
              <w:rPr>
                <w:sz w:val="22"/>
                <w:szCs w:val="22"/>
              </w:rPr>
            </w:pPr>
          </w:p>
        </w:tc>
      </w:tr>
      <w:tr w:rsidR="00205BCA" w14:paraId="72D5BF67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923087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7A5CA6BF" w14:textId="77777777" w:rsidR="00205BCA" w:rsidRPr="00913CCD" w:rsidRDefault="00205BCA" w:rsidP="00205BCA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75E951" w14:textId="77777777" w:rsidR="00205BCA" w:rsidRPr="00913CCD" w:rsidRDefault="00205BCA" w:rsidP="00205BCA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7984B30C" w14:textId="77777777" w:rsidR="00205BCA" w:rsidRPr="00913CCD" w:rsidRDefault="00205BCA" w:rsidP="00205BCA">
            <w:pPr>
              <w:ind w:right="-90"/>
              <w:rPr>
                <w:sz w:val="22"/>
                <w:szCs w:val="22"/>
              </w:rPr>
            </w:pPr>
          </w:p>
        </w:tc>
      </w:tr>
      <w:tr w:rsidR="00205BCA" w14:paraId="20E1B34D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0D1CCFED" w14:textId="77777777" w:rsidR="00205BCA" w:rsidRPr="00913CCD" w:rsidRDefault="00205BCA" w:rsidP="00205BCA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2561742B" w14:textId="77777777" w:rsidR="00205BCA" w:rsidRPr="00913CCD" w:rsidRDefault="00205BCA" w:rsidP="00205BCA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26B24A86" w14:textId="77777777" w:rsidR="00205BCA" w:rsidRPr="00913CCD" w:rsidRDefault="00205BCA" w:rsidP="00205BCA">
            <w:pPr>
              <w:ind w:right="-90"/>
              <w:rPr>
                <w:sz w:val="22"/>
                <w:szCs w:val="22"/>
              </w:rPr>
            </w:pPr>
          </w:p>
        </w:tc>
      </w:tr>
    </w:tbl>
    <w:p w14:paraId="0DA8426E" w14:textId="77777777" w:rsidR="00C90EC1" w:rsidRDefault="00C90EC1" w:rsidP="0063672B">
      <w:pPr>
        <w:ind w:right="-90"/>
      </w:pPr>
    </w:p>
    <w:sectPr w:rsidR="00C90EC1" w:rsidSect="00913CCD">
      <w:headerReference w:type="default" r:id="rId10"/>
      <w:footerReference w:type="default" r:id="rId11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44D32" w14:textId="77777777" w:rsidR="004D4A30" w:rsidRDefault="004D4A30">
      <w:r>
        <w:separator/>
      </w:r>
    </w:p>
  </w:endnote>
  <w:endnote w:type="continuationSeparator" w:id="0">
    <w:p w14:paraId="2C6E7394" w14:textId="77777777" w:rsidR="004D4A30" w:rsidRDefault="004D4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8F74C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76D0B8CB" wp14:editId="404E3650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13866A91" wp14:editId="26B2E570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818CC56" wp14:editId="2A63C022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FCE975E" wp14:editId="4391C1C5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9C38D7D" wp14:editId="6E17D5F7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42541632" w14:textId="77777777" w:rsid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Boîte postale </w:t>
    </w:r>
    <w:r w:rsidRPr="00A85B97">
      <w:rPr>
        <w:sz w:val="16"/>
        <w:szCs w:val="16"/>
      </w:rPr>
      <w:t>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NU  X0B 0C0</w:t>
    </w:r>
  </w:p>
  <w:p w14:paraId="2EE4521C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B071E" w14:textId="77777777" w:rsidR="004D4A30" w:rsidRDefault="004D4A30">
      <w:r>
        <w:separator/>
      </w:r>
    </w:p>
  </w:footnote>
  <w:footnote w:type="continuationSeparator" w:id="0">
    <w:p w14:paraId="5727BEB2" w14:textId="77777777" w:rsidR="004D4A30" w:rsidRDefault="004D4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2E3FE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67266713" wp14:editId="474D2D54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30"/>
    <w:rsid w:val="00086513"/>
    <w:rsid w:val="000F7F83"/>
    <w:rsid w:val="00176E0E"/>
    <w:rsid w:val="00184AEF"/>
    <w:rsid w:val="001E7FAB"/>
    <w:rsid w:val="00205BCA"/>
    <w:rsid w:val="00212A0D"/>
    <w:rsid w:val="002322EE"/>
    <w:rsid w:val="002B0A84"/>
    <w:rsid w:val="002F3421"/>
    <w:rsid w:val="00306052"/>
    <w:rsid w:val="004348DB"/>
    <w:rsid w:val="00456075"/>
    <w:rsid w:val="004D4A30"/>
    <w:rsid w:val="004E444E"/>
    <w:rsid w:val="0055027E"/>
    <w:rsid w:val="005B52EC"/>
    <w:rsid w:val="005D1172"/>
    <w:rsid w:val="005F211A"/>
    <w:rsid w:val="0063672B"/>
    <w:rsid w:val="00677132"/>
    <w:rsid w:val="00684B37"/>
    <w:rsid w:val="006931A0"/>
    <w:rsid w:val="006E3B38"/>
    <w:rsid w:val="006F4181"/>
    <w:rsid w:val="00727D7C"/>
    <w:rsid w:val="00746B4B"/>
    <w:rsid w:val="00752D02"/>
    <w:rsid w:val="00777208"/>
    <w:rsid w:val="007D4C4B"/>
    <w:rsid w:val="0081139C"/>
    <w:rsid w:val="008A188C"/>
    <w:rsid w:val="00913CCD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DC1F90"/>
    <w:rsid w:val="00E20FBD"/>
    <w:rsid w:val="00E2224E"/>
    <w:rsid w:val="00E34BBB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DF57F0"/>
  <w15:chartTrackingRefBased/>
  <w15:docId w15:val="{E74572DC-369D-494E-A9A2-E3573D46E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akkiruq\OneDrive%20-%20Nunavut%20Impact%20Review%20Board\Documents\Important%20Templates\DRAFT%20Frenc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23A2E3ED-3252-473B-94CC-2F071219F5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61A296-467D-48BF-BC94-EEA6E853A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E97FA9-D9E3-4E43-A43C-BF6E6C7514EF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DRAFT French Comment Form</Template>
  <TotalTime>3</TotalTime>
  <Pages>1</Pages>
  <Words>227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Jordan Takkiruq</dc:creator>
  <cp:keywords/>
  <cp:lastModifiedBy>Calvin Ehaloak</cp:lastModifiedBy>
  <cp:revision>3</cp:revision>
  <cp:lastPrinted>2013-11-29T19:44:00Z</cp:lastPrinted>
  <dcterms:created xsi:type="dcterms:W3CDTF">2025-11-27T18:33:00Z</dcterms:created>
  <dcterms:modified xsi:type="dcterms:W3CDTF">2025-11-27T22:40:00Z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