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DC2C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AE62B0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B0C8F9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BEE7A7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784174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6DCE7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3A7CD83" w14:textId="50D86E1D" w:rsidR="00E97DFD" w:rsidRPr="004E4F93" w:rsidRDefault="00864D13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Aberdeen Lake-Pelly Lake Overland Haul</w:t>
            </w:r>
          </w:p>
        </w:tc>
      </w:tr>
      <w:tr w:rsidR="00E97DFD" w:rsidRPr="004E4F93" w14:paraId="1EFEA00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17D95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9DD0467" w14:textId="787EA2D6" w:rsidR="00E97DFD" w:rsidRPr="004E4F93" w:rsidRDefault="00864D1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Peter’s Expediting Ltd.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4264ED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94E511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C898E56" w14:textId="4957D64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085B65C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CAA45A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B3FB598" w14:textId="0213E7F0" w:rsidR="00E97DFD" w:rsidRPr="004E4F93" w:rsidRDefault="00864D1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December 23,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626677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A5BA1CF" w14:textId="4BCAF14F" w:rsidR="00E97DFD" w:rsidRPr="004E4F93" w:rsidRDefault="00864D1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25RN083</w:t>
            </w:r>
          </w:p>
        </w:tc>
      </w:tr>
      <w:tr w:rsidR="00E97DFD" w:rsidRPr="004E4F93" w14:paraId="35BAF883" w14:textId="77777777">
        <w:tc>
          <w:tcPr>
            <w:tcW w:w="9576" w:type="dxa"/>
            <w:gridSpan w:val="16"/>
            <w:tcBorders>
              <w:top w:val="nil"/>
            </w:tcBorders>
          </w:tcPr>
          <w:p w14:paraId="355C6C7E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FD68ABB" w14:textId="77777777">
        <w:tc>
          <w:tcPr>
            <w:tcW w:w="9576" w:type="dxa"/>
            <w:gridSpan w:val="16"/>
          </w:tcPr>
          <w:p w14:paraId="60DC92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8DFD6D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E417C1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142B9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7CBA03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9CEC86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CEC16F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83A47B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EDD273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5375C7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7E37D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D5EE8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1723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BC428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42C6E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6E20E3" w14:textId="77777777">
        <w:tc>
          <w:tcPr>
            <w:tcW w:w="9576" w:type="dxa"/>
            <w:gridSpan w:val="16"/>
          </w:tcPr>
          <w:p w14:paraId="3494DB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DB4FC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4EC1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56DC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6385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1074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54385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60C13F4" w14:textId="77777777">
        <w:tc>
          <w:tcPr>
            <w:tcW w:w="9576" w:type="dxa"/>
            <w:gridSpan w:val="16"/>
          </w:tcPr>
          <w:p w14:paraId="1DF0890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FC555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06E747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77701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151C2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E58A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B82AF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86633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3DE609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52B88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29DAB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FDD97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65638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D2B0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1BA53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43352D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33AC2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8CC8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C0241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D9740A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977A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875E5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D5F5D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EA07B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DB512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23B9543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573F0" w14:textId="77777777" w:rsidR="00864D13" w:rsidRDefault="00864D13">
      <w:r>
        <w:separator/>
      </w:r>
    </w:p>
  </w:endnote>
  <w:endnote w:type="continuationSeparator" w:id="0">
    <w:p w14:paraId="4EDADB12" w14:textId="77777777" w:rsidR="00864D13" w:rsidRDefault="0086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05B27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6090784" wp14:editId="5372528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3D5F850" wp14:editId="22A3F00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3C03A7" wp14:editId="4764DF9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3E31128" wp14:editId="3915E8D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91B076" wp14:editId="282B4F1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1B5A4E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0844BE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8D93A" w14:textId="77777777" w:rsidR="00864D13" w:rsidRDefault="00864D13">
      <w:r>
        <w:separator/>
      </w:r>
    </w:p>
  </w:footnote>
  <w:footnote w:type="continuationSeparator" w:id="0">
    <w:p w14:paraId="5E422085" w14:textId="77777777" w:rsidR="00864D13" w:rsidRDefault="0086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661F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20333F6" wp14:editId="6FED19F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D1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64D13"/>
    <w:rsid w:val="008A188C"/>
    <w:rsid w:val="008B751D"/>
    <w:rsid w:val="00934AC5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D7762AA"/>
  <w15:chartTrackingRefBased/>
  <w15:docId w15:val="{1B228F42-A6AB-4DE5-ADD1-BDF57326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toki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196</Words>
  <Characters>1715</Characters>
  <Application>Microsoft Office Word</Application>
  <DocSecurity>0</DocSecurity>
  <Lines>90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251202-25RN083-English Comment Form-OT7E</dc:title>
  <dc:subject/>
  <dc:creator>Mia Beattie</dc:creator>
  <cp:keywords>25RN083</cp:keywords>
  <cp:lastModifiedBy>Mia Beattie</cp:lastModifiedBy>
  <cp:revision>1</cp:revision>
  <cp:lastPrinted>2005-06-16T19:24:00Z</cp:lastPrinted>
  <dcterms:created xsi:type="dcterms:W3CDTF">2025-12-02T16:43:00Z</dcterms:created>
  <dcterms:modified xsi:type="dcterms:W3CDTF">2025-12-02T16:49:00Z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