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DD9B9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6768AD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CB82A19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033E76E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E14E7B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2426BF6" w14:textId="6DFBABF6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9347FBB" w14:textId="0A2CD4CC" w:rsidR="00E97DFD" w:rsidRPr="005F0C7A" w:rsidRDefault="005F0C7A" w:rsidP="00456075">
            <w:pPr>
              <w:rPr>
                <w:b/>
                <w:sz w:val="22"/>
                <w:szCs w:val="22"/>
              </w:rPr>
            </w:pPr>
            <w:r w:rsidRPr="005F0C7A">
              <w:rPr>
                <w:b/>
                <w:bCs/>
                <w:sz w:val="22"/>
                <w:szCs w:val="22"/>
                <w:lang w:val="en-CA"/>
              </w:rPr>
              <w:t>Community Bedrock Mapping Points of Interest</w:t>
            </w:r>
          </w:p>
        </w:tc>
      </w:tr>
      <w:tr w:rsidR="00E97DFD" w:rsidRPr="004E4F93" w14:paraId="7155E044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30A864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5CE95CE" w14:textId="754057EB" w:rsidR="00E97DFD" w:rsidRPr="00D86E14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5F0C7A" w:rsidRPr="00D86E14">
              <w:rPr>
                <w:b/>
                <w:bCs/>
                <w:sz w:val="22"/>
                <w:szCs w:val="22"/>
                <w:lang w:val="en-CA"/>
              </w:rPr>
              <w:t>Geological Survey of Canada</w:t>
            </w:r>
          </w:p>
        </w:tc>
      </w:tr>
      <w:tr w:rsidR="00E97DFD" w:rsidRPr="004E4F93" w14:paraId="46C1F590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689882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538953B" w14:textId="475009DF" w:rsidR="00E97DFD" w:rsidRPr="004E4F93" w:rsidRDefault="00C473D7" w:rsidP="005F0C7A">
            <w:pPr>
              <w:tabs>
                <w:tab w:val="left" w:pos="1065"/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5F0C7A">
              <w:rPr>
                <w:b/>
                <w:sz w:val="22"/>
                <w:szCs w:val="22"/>
              </w:rPr>
              <w:tab/>
            </w:r>
            <w:r w:rsidRPr="004E4F93">
              <w:rPr>
                <w:b/>
                <w:sz w:val="22"/>
                <w:szCs w:val="22"/>
              </w:rPr>
              <w:t xml:space="preserve">Qikiqtani </w:t>
            </w:r>
            <w:r w:rsidR="005F0C7A">
              <w:rPr>
                <w:b/>
                <w:sz w:val="22"/>
                <w:szCs w:val="22"/>
              </w:rPr>
              <w:t>(</w:t>
            </w:r>
            <w:r w:rsidRPr="004E4F93">
              <w:rPr>
                <w:b/>
                <w:sz w:val="22"/>
                <w:szCs w:val="22"/>
              </w:rPr>
              <w:t>South</w:t>
            </w:r>
            <w:r w:rsidR="005F0C7A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Baffin</w:t>
            </w:r>
            <w:r w:rsidR="005F0C7A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1AF020BF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9F67C3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0072657" w14:textId="53F35697" w:rsidR="00E97DFD" w:rsidRPr="004E4F93" w:rsidRDefault="005F0C7A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3, 2026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D56967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DD762A6" w14:textId="14F402C7" w:rsidR="00E97DFD" w:rsidRPr="004E4F93" w:rsidRDefault="005F0C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25YN082</w:t>
            </w:r>
          </w:p>
        </w:tc>
      </w:tr>
      <w:tr w:rsidR="00E97DFD" w:rsidRPr="004E4F93" w14:paraId="6A912DED" w14:textId="77777777">
        <w:tc>
          <w:tcPr>
            <w:tcW w:w="9576" w:type="dxa"/>
            <w:gridSpan w:val="16"/>
            <w:tcBorders>
              <w:top w:val="nil"/>
            </w:tcBorders>
          </w:tcPr>
          <w:p w14:paraId="0924F9D6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FFBA49C" w14:textId="77777777">
        <w:tc>
          <w:tcPr>
            <w:tcW w:w="9576" w:type="dxa"/>
            <w:gridSpan w:val="16"/>
          </w:tcPr>
          <w:p w14:paraId="5E9BDD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C82C4C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FC3BD7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34765E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51D1E3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91C1E8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6CC345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3013E9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1CAA47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613FD8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7F253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66FA5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4319E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E9E4B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C7C5C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2968D9B" w14:textId="77777777">
        <w:tc>
          <w:tcPr>
            <w:tcW w:w="9576" w:type="dxa"/>
            <w:gridSpan w:val="16"/>
          </w:tcPr>
          <w:p w14:paraId="33E6C0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670E19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38AA5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8F3B60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89B734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EA235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F9860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AD1F107" w14:textId="77777777">
        <w:tc>
          <w:tcPr>
            <w:tcW w:w="9576" w:type="dxa"/>
            <w:gridSpan w:val="16"/>
          </w:tcPr>
          <w:p w14:paraId="14C36AD2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7E5C95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569DA4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8E7E78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AA0B0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D769F8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344DEC3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31879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CEF7E4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ACBA22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18E63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AA328AF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422D8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E205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4FB0CB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E22DDC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42DAD30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5C92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A5BB3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AFC20C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581EB5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A8B749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759E2B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E5AEC2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12383F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304FCCD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E6C25" w14:textId="77777777" w:rsidR="005F0C7A" w:rsidRDefault="005F0C7A">
      <w:r>
        <w:separator/>
      </w:r>
    </w:p>
  </w:endnote>
  <w:endnote w:type="continuationSeparator" w:id="0">
    <w:p w14:paraId="6EED637D" w14:textId="77777777" w:rsidR="005F0C7A" w:rsidRDefault="005F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8FE52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97746CD" wp14:editId="6FE4137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BCCADB4" wp14:editId="16309FA5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2693AD5" wp14:editId="7A02D89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A3B0EB0" wp14:editId="26AF51E0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EE4D358" wp14:editId="1B8CB01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B61495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E472EE5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41774" w14:textId="77777777" w:rsidR="005F0C7A" w:rsidRDefault="005F0C7A">
      <w:r>
        <w:separator/>
      </w:r>
    </w:p>
  </w:footnote>
  <w:footnote w:type="continuationSeparator" w:id="0">
    <w:p w14:paraId="23E0F769" w14:textId="77777777" w:rsidR="005F0C7A" w:rsidRDefault="005F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E3368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03679D9" wp14:editId="64ED2A29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C7A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5F0C7A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36AC3"/>
    <w:rsid w:val="00C03592"/>
    <w:rsid w:val="00C473D7"/>
    <w:rsid w:val="00C559BD"/>
    <w:rsid w:val="00C90EC1"/>
    <w:rsid w:val="00D20E6A"/>
    <w:rsid w:val="00D86E14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C850F7E"/>
  <w15:chartTrackingRefBased/>
  <w15:docId w15:val="{604F7378-273F-4DAD-87D1-040299D99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sim\Downloads\15a-DRAFT%20English%20Comment%20Form-OMA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 (1)</Template>
  <TotalTime>7</TotalTime>
  <Pages>1</Pages>
  <Words>200</Words>
  <Characters>1738</Characters>
  <Application>Microsoft Office Word</Application>
  <DocSecurity>0</DocSecurity>
  <Lines>96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260113-25YN082-English Comment Form-FT8E</dc:title>
  <dc:subject/>
  <dc:creator>Dustin Sim</dc:creator>
  <cp:keywords>25YN082</cp:keywords>
  <cp:lastModifiedBy>Dustin Sim</cp:lastModifiedBy>
  <cp:revision>2</cp:revision>
  <cp:lastPrinted>2005-06-16T19:24:00Z</cp:lastPrinted>
  <dcterms:created xsi:type="dcterms:W3CDTF">2026-01-13T18:30:00Z</dcterms:created>
  <dcterms:modified xsi:type="dcterms:W3CDTF">2026-01-13T18:46:00Z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