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62F63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F44EF76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02A35D82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046FD52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6D3EA99E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E711C5D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645A0A01" w14:textId="4A4824EF" w:rsidR="00E97DFD" w:rsidRPr="004E4F93" w:rsidRDefault="00892300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Coppermine River Drilling Program</w:t>
            </w:r>
          </w:p>
        </w:tc>
      </w:tr>
      <w:tr w:rsidR="00E97DFD" w:rsidRPr="004E4F93" w14:paraId="4E80EA8F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17FE09C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07C93EF5" w14:textId="354A0141" w:rsidR="00E97DFD" w:rsidRPr="004E4F93" w:rsidRDefault="00C473D7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bCs/>
                <w:sz w:val="22"/>
                <w:szCs w:val="22"/>
              </w:rPr>
              <w:tab/>
            </w:r>
            <w:r w:rsidR="00143518">
              <w:rPr>
                <w:b/>
                <w:bCs/>
                <w:sz w:val="22"/>
                <w:szCs w:val="22"/>
              </w:rPr>
              <w:t xml:space="preserve"> </w:t>
            </w:r>
            <w:r w:rsidR="00892300">
              <w:rPr>
                <w:b/>
                <w:bCs/>
                <w:sz w:val="22"/>
                <w:szCs w:val="22"/>
              </w:rPr>
              <w:t>Tundra Copper Corp</w:t>
            </w:r>
          </w:p>
        </w:tc>
      </w:tr>
      <w:tr w:rsidR="00E97DFD" w:rsidRPr="004E4F93" w14:paraId="0F6645FD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42B35A9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75A67F15" w14:textId="62E294AE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ab/>
            </w:r>
            <w:r w:rsidR="00892300"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4E4F93" w14:paraId="19C2B720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197AA0A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12632524" w14:textId="4B4DFC39" w:rsidR="00E97DFD" w:rsidRPr="004E4F93" w:rsidRDefault="00892300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February 4, 2026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009491F3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5EAFCFC6" w14:textId="729896EA" w:rsidR="00E97DFD" w:rsidRPr="004E4F93" w:rsidRDefault="00892300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25EA086</w:t>
            </w:r>
          </w:p>
        </w:tc>
      </w:tr>
      <w:tr w:rsidR="00E97DFD" w:rsidRPr="004E4F93" w14:paraId="0DC6C32C" w14:textId="77777777">
        <w:tc>
          <w:tcPr>
            <w:tcW w:w="9576" w:type="dxa"/>
            <w:gridSpan w:val="16"/>
            <w:tcBorders>
              <w:top w:val="nil"/>
            </w:tcBorders>
          </w:tcPr>
          <w:p w14:paraId="5DF7FD8C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55E46A8D" w14:textId="77777777">
        <w:tc>
          <w:tcPr>
            <w:tcW w:w="9576" w:type="dxa"/>
            <w:gridSpan w:val="16"/>
          </w:tcPr>
          <w:p w14:paraId="1D3A244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5A8DD76F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E8EA6E7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11A59CC6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197C1BE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4946CA00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3BC0497A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marine</w:t>
            </w:r>
            <w:proofErr w:type="gramEnd"/>
            <w:r w:rsidRPr="004E4F93">
              <w:t xml:space="preserve">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5ACFA13D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</w:t>
            </w:r>
            <w:proofErr w:type="gramStart"/>
            <w:r w:rsidRPr="004E4F93">
              <w:t>other:_</w:t>
            </w:r>
            <w:proofErr w:type="gramEnd"/>
            <w:r w:rsidRPr="004E4F93">
              <w:t>___________________________________________</w:t>
            </w:r>
          </w:p>
          <w:p w14:paraId="6A698BC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6E2463B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0511C76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161AD01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1DAE0C3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917C8F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0847E0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0BD1918" w14:textId="77777777">
        <w:tc>
          <w:tcPr>
            <w:tcW w:w="9576" w:type="dxa"/>
            <w:gridSpan w:val="16"/>
          </w:tcPr>
          <w:p w14:paraId="36D8750C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90F0E5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1A54C2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D66A73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629D44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6DC185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437EE4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63CE53E" w14:textId="77777777">
        <w:tc>
          <w:tcPr>
            <w:tcW w:w="9576" w:type="dxa"/>
            <w:gridSpan w:val="16"/>
          </w:tcPr>
          <w:p w14:paraId="51789EDC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1B734267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2FC73326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8020875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3EBC04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F62F1F8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193380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67CAD88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BE2B53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34F2C49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631E1B3E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51E97DE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58FD35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79ABBB4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4C3D34C4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C74A681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50803C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6F858C2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715DDFF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396540D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65C8AEF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2224AA7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3AD283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54EBD52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574AF041" w14:textId="77777777" w:rsidR="00C90EC1" w:rsidRDefault="00C90EC1" w:rsidP="00E20FBD"/>
    <w:sectPr w:rsidR="00C90EC1" w:rsidSect="00E20FBD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9AFA1" w14:textId="77777777" w:rsidR="00C40623" w:rsidRDefault="00C40623">
      <w:r>
        <w:separator/>
      </w:r>
    </w:p>
  </w:endnote>
  <w:endnote w:type="continuationSeparator" w:id="0">
    <w:p w14:paraId="45F89180" w14:textId="77777777" w:rsidR="00C40623" w:rsidRDefault="00C40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9ABE4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CA7BEB4" wp14:editId="3A4BCE37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0932F11F" wp14:editId="0258DD46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262D83F3" wp14:editId="3B2BB9A0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177D1062" wp14:editId="33EA509A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F22E4FC" wp14:editId="38B76480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536447EE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9286A33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D0086B" w14:textId="77777777" w:rsidR="00C40623" w:rsidRDefault="00C40623">
      <w:r>
        <w:separator/>
      </w:r>
    </w:p>
  </w:footnote>
  <w:footnote w:type="continuationSeparator" w:id="0">
    <w:p w14:paraId="7A09D7FE" w14:textId="77777777" w:rsidR="00C40623" w:rsidRDefault="00C406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97305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5A6668E5" wp14:editId="25D30D08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82F"/>
    <w:rsid w:val="00012A59"/>
    <w:rsid w:val="00032AB6"/>
    <w:rsid w:val="000F7F83"/>
    <w:rsid w:val="00143518"/>
    <w:rsid w:val="00176E0E"/>
    <w:rsid w:val="001854AB"/>
    <w:rsid w:val="001E7FAB"/>
    <w:rsid w:val="002322EE"/>
    <w:rsid w:val="003759D5"/>
    <w:rsid w:val="00396394"/>
    <w:rsid w:val="004348DB"/>
    <w:rsid w:val="00456075"/>
    <w:rsid w:val="00465D31"/>
    <w:rsid w:val="004A32DB"/>
    <w:rsid w:val="004D0417"/>
    <w:rsid w:val="004E4F93"/>
    <w:rsid w:val="00523FC9"/>
    <w:rsid w:val="005342F1"/>
    <w:rsid w:val="0055027E"/>
    <w:rsid w:val="005B52EC"/>
    <w:rsid w:val="005D1172"/>
    <w:rsid w:val="005E282F"/>
    <w:rsid w:val="005E7472"/>
    <w:rsid w:val="00657398"/>
    <w:rsid w:val="006931A0"/>
    <w:rsid w:val="006F5693"/>
    <w:rsid w:val="00727D7C"/>
    <w:rsid w:val="00746B4B"/>
    <w:rsid w:val="00752D02"/>
    <w:rsid w:val="00777208"/>
    <w:rsid w:val="00852B38"/>
    <w:rsid w:val="00853D75"/>
    <w:rsid w:val="00892300"/>
    <w:rsid w:val="008A188C"/>
    <w:rsid w:val="008B751D"/>
    <w:rsid w:val="008D1D5D"/>
    <w:rsid w:val="00974750"/>
    <w:rsid w:val="00A4150C"/>
    <w:rsid w:val="00A54769"/>
    <w:rsid w:val="00A63A56"/>
    <w:rsid w:val="00AF1661"/>
    <w:rsid w:val="00C03592"/>
    <w:rsid w:val="00C40623"/>
    <w:rsid w:val="00C473D7"/>
    <w:rsid w:val="00C559BD"/>
    <w:rsid w:val="00C90EC1"/>
    <w:rsid w:val="00D20E6A"/>
    <w:rsid w:val="00D67802"/>
    <w:rsid w:val="00DA2207"/>
    <w:rsid w:val="00E20FBD"/>
    <w:rsid w:val="00E23BEE"/>
    <w:rsid w:val="00E34BBB"/>
    <w:rsid w:val="00E36CE4"/>
    <w:rsid w:val="00E93D00"/>
    <w:rsid w:val="00E97DFD"/>
    <w:rsid w:val="00EA57E3"/>
    <w:rsid w:val="00EB178A"/>
    <w:rsid w:val="00ED63C2"/>
    <w:rsid w:val="00EE677F"/>
    <w:rsid w:val="00F00379"/>
    <w:rsid w:val="00F46708"/>
    <w:rsid w:val="00FA7B22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D208569"/>
  <w15:chartTrackingRefBased/>
  <w15:docId w15:val="{1B8BB3E6-E9B8-44C0-9148-7A54B21B2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takkiruq\Download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a2938fe-081f-4a87-ba64-771012c6f0c0">
      <Terms xmlns="http://schemas.microsoft.com/office/infopath/2007/PartnerControls"/>
    </lcf76f155ced4ddcb4097134ff3c332f>
    <TaxCatchAll xmlns="42f7facc-39d0-4098-b6fb-00608c12789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F609DA0C32AA4E963F87E99067EFFF" ma:contentTypeVersion="13" ma:contentTypeDescription="Create a new document." ma:contentTypeScope="" ma:versionID="0b7cc9c7538dd2a82aadeaf8ccd917fe">
  <xsd:schema xmlns:xsd="http://www.w3.org/2001/XMLSchema" xmlns:xs="http://www.w3.org/2001/XMLSchema" xmlns:p="http://schemas.microsoft.com/office/2006/metadata/properties" xmlns:ns2="5a2938fe-081f-4a87-ba64-771012c6f0c0" xmlns:ns3="42f7facc-39d0-4098-b6fb-00608c12789e" targetNamespace="http://schemas.microsoft.com/office/2006/metadata/properties" ma:root="true" ma:fieldsID="a3c608dc10d2b7df1df26d8c45e41b6d" ns2:_="" ns3:_="">
    <xsd:import namespace="5a2938fe-081f-4a87-ba64-771012c6f0c0"/>
    <xsd:import namespace="42f7facc-39d0-4098-b6fb-00608c12789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938fe-081f-4a87-ba64-771012c6f0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8cfa69-4b47-4d14-8b89-5a94c01ff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f7facc-39d0-4098-b6fb-00608c12789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50394b9-e6af-4024-a2ad-f0bc6d9c2a09}" ma:internalName="TaxCatchAll" ma:showField="CatchAllData" ma:web="42f7facc-39d0-4098-b6fb-00608c1278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CB78DA3-89AD-47B5-8E8E-4CE4AB6F6388}">
  <ds:schemaRefs>
    <ds:schemaRef ds:uri="http://schemas.microsoft.com/office/2006/metadata/properties"/>
    <ds:schemaRef ds:uri="http://schemas.microsoft.com/office/infopath/2007/PartnerControls"/>
    <ds:schemaRef ds:uri="5a2938fe-081f-4a87-ba64-771012c6f0c0"/>
    <ds:schemaRef ds:uri="42f7facc-39d0-4098-b6fb-00608c12789e"/>
  </ds:schemaRefs>
</ds:datastoreItem>
</file>

<file path=customXml/itemProps2.xml><?xml version="1.0" encoding="utf-8"?>
<ds:datastoreItem xmlns:ds="http://schemas.openxmlformats.org/officeDocument/2006/customXml" ds:itemID="{E0FC7388-8893-412F-A187-70A58300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a2938fe-081f-4a87-ba64-771012c6f0c0"/>
    <ds:schemaRef ds:uri="42f7facc-39d0-4098-b6fb-00608c1278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BBA6B5-2326-4802-8A19-5E9D1F8042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</Template>
  <TotalTime>20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subject/>
  <dc:creator>Jordan Takkiruq</dc:creator>
  <cp:keywords>25EA086</cp:keywords>
  <cp:lastModifiedBy>Brittany Hogaluk</cp:lastModifiedBy>
  <cp:revision>15</cp:revision>
  <cp:lastPrinted>2005-06-16T19:24:00Z</cp:lastPrinted>
  <dcterms:created xsi:type="dcterms:W3CDTF">2025-10-22T20:36:00Z</dcterms:created>
  <dcterms:modified xsi:type="dcterms:W3CDTF">2026-01-14T22:17:00Z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0x010100C8F609DA0C32AA4E963F87E99067EFFF</vt:lpwstr>
  </property>
</Properties>
</file>