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1"/>
        <w:gridCol w:w="7259"/>
      </w:tblGrid>
      <w:tr w:rsidR="00002A6C" w:rsidRPr="00C55777" w14:paraId="0EEECC6F" w14:textId="77777777" w:rsidTr="004E47D2">
        <w:tc>
          <w:tcPr>
            <w:tcW w:w="3681" w:type="dxa"/>
          </w:tcPr>
          <w:p w14:paraId="238A5C19" w14:textId="77777777" w:rsidR="003F204D" w:rsidRPr="00C55777" w:rsidRDefault="003F204D" w:rsidP="004E47D2">
            <w:pPr>
              <w:pStyle w:val="Header"/>
              <w:jc w:val="center"/>
            </w:pPr>
            <w:r w:rsidRPr="00C55777">
              <w:rPr>
                <w:noProof/>
                <w:sz w:val="23"/>
                <w:szCs w:val="23"/>
              </w:rPr>
              <w:drawing>
                <wp:inline distT="0" distB="0" distL="0" distR="0" wp14:anchorId="5B2D7D47" wp14:editId="64146F58">
                  <wp:extent cx="1466850" cy="1092654"/>
                  <wp:effectExtent l="0" t="0" r="0" b="0"/>
                  <wp:docPr id="1141233281" name="Picture 1141233281" descr="120127-NIRB Revised Logo-FM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20127-NIRB Revised Logo-FM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9125" cy="1101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9" w:type="dxa"/>
            <w:vAlign w:val="bottom"/>
          </w:tcPr>
          <w:p w14:paraId="0DFBEA66" w14:textId="0E516469" w:rsidR="006E04F4" w:rsidRPr="00C55777" w:rsidRDefault="006E04F4" w:rsidP="004E47D2">
            <w:pPr>
              <w:jc w:val="right"/>
              <w:rPr>
                <w:bCs/>
                <w:sz w:val="20"/>
                <w:szCs w:val="20"/>
              </w:rPr>
            </w:pP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ᓄᓇᕗᒻᒥ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ᐊᕙᑎᓕᕆᔨᒃᑯᑦ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ᑲᑎᒪᔨᖏᑕ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ᑐᖅᑯᖅᓯᒪᕕᖓᑕ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ᓈᓴᐅᑕ</w:t>
            </w:r>
            <w:proofErr w:type="spellEnd"/>
            <w:r w:rsidRPr="003F31D8">
              <w:rPr>
                <w:b/>
                <w:sz w:val="20"/>
                <w:szCs w:val="20"/>
              </w:rPr>
              <w:t>:</w:t>
            </w:r>
            <w:r w:rsidRPr="00C55777">
              <w:rPr>
                <w:bCs/>
                <w:sz w:val="20"/>
                <w:szCs w:val="20"/>
              </w:rPr>
              <w:t> </w:t>
            </w:r>
            <w:r w:rsidR="005D66D2">
              <w:rPr>
                <w:bCs/>
                <w:sz w:val="20"/>
                <w:szCs w:val="20"/>
              </w:rPr>
              <w:t>26YN023</w:t>
            </w:r>
            <w:r w:rsidRPr="00C55777">
              <w:rPr>
                <w:bCs/>
                <w:sz w:val="20"/>
                <w:szCs w:val="20"/>
              </w:rPr>
              <w:t> </w:t>
            </w:r>
          </w:p>
          <w:p w14:paraId="145C1131" w14:textId="4C09394E" w:rsidR="00A365C7" w:rsidRPr="003F31D8" w:rsidRDefault="00A365C7" w:rsidP="003F31D8">
            <w:pPr>
              <w:jc w:val="right"/>
              <w:rPr>
                <w:b/>
                <w:sz w:val="20"/>
                <w:szCs w:val="20"/>
              </w:rPr>
            </w:pP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ᓄᓇᕗᒻᒥ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ᐊᕙᑎᓕᕆᔨᒃᑯᑦ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ᑲᑎᒪᔨᖏᑦᑕ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ᑭᒃᑯᑐᐃᓐᓇᕐᓄᑦ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ᐊᑎᓕᐅᕐᕕᒃ</w:t>
            </w:r>
            <w:proofErr w:type="spellEnd"/>
            <w:r w:rsidRPr="003F31D8">
              <w:rPr>
                <w:b/>
                <w:sz w:val="20"/>
                <w:szCs w:val="20"/>
              </w:rPr>
              <w:t> </w:t>
            </w:r>
            <w:proofErr w:type="spellStart"/>
            <w:r w:rsidRPr="003F31D8">
              <w:rPr>
                <w:rFonts w:ascii="Gadugi" w:hAnsi="Gadugi" w:cs="Gadugi"/>
                <w:b/>
                <w:sz w:val="20"/>
                <w:szCs w:val="20"/>
              </w:rPr>
              <w:t>ᐊᑦᑕᑕᕐᕕᒃᓴᖅ</w:t>
            </w:r>
            <w:proofErr w:type="spellEnd"/>
            <w:r w:rsidRPr="003F31D8">
              <w:rPr>
                <w:b/>
                <w:sz w:val="20"/>
                <w:szCs w:val="20"/>
              </w:rPr>
              <w:t>: </w:t>
            </w:r>
            <w:hyperlink r:id="rId12" w:history="1">
              <w:r w:rsidR="005D66D2" w:rsidRPr="008F5572">
                <w:rPr>
                  <w:rStyle w:val="Hyperlink"/>
                  <w:bCs/>
                  <w:sz w:val="20"/>
                  <w:szCs w:val="20"/>
                </w:rPr>
                <w:t>www.nirb.ca/project/126437</w:t>
              </w:r>
            </w:hyperlink>
            <w:r w:rsidRPr="00C55777">
              <w:rPr>
                <w:bCs/>
                <w:sz w:val="20"/>
                <w:szCs w:val="20"/>
              </w:rPr>
              <w:t> </w:t>
            </w:r>
          </w:p>
          <w:p w14:paraId="2B0C38E1" w14:textId="1959C950" w:rsidR="003F204D" w:rsidRPr="00C55777" w:rsidRDefault="00667899" w:rsidP="00667899">
            <w:pPr>
              <w:jc w:val="right"/>
              <w:rPr>
                <w:bCs/>
                <w:sz w:val="20"/>
                <w:szCs w:val="20"/>
              </w:rPr>
            </w:pPr>
            <w:proofErr w:type="spellStart"/>
            <w:r w:rsidRPr="00C55777">
              <w:rPr>
                <w:rFonts w:ascii="Gadugi" w:hAnsi="Gadugi" w:cs="Gadugi"/>
                <w:bCs/>
                <w:sz w:val="20"/>
                <w:szCs w:val="20"/>
              </w:rPr>
              <w:t>ᓄᓇᕗᒻᒥ</w:t>
            </w:r>
            <w:proofErr w:type="spellEnd"/>
            <w:r w:rsidRPr="00C55777">
              <w:rPr>
                <w:bCs/>
                <w:sz w:val="20"/>
                <w:szCs w:val="20"/>
              </w:rPr>
              <w:t> </w:t>
            </w:r>
            <w:proofErr w:type="spellStart"/>
            <w:r w:rsidRPr="00C55777">
              <w:rPr>
                <w:rFonts w:ascii="Gadugi" w:hAnsi="Gadugi" w:cs="Gadugi"/>
                <w:bCs/>
                <w:sz w:val="20"/>
                <w:szCs w:val="20"/>
              </w:rPr>
              <w:t>ᐸᕐᓇᐃᔨᑦ</w:t>
            </w:r>
            <w:proofErr w:type="spellEnd"/>
            <w:r w:rsidRPr="00C55777">
              <w:rPr>
                <w:bCs/>
                <w:sz w:val="20"/>
                <w:szCs w:val="20"/>
              </w:rPr>
              <w:t> </w:t>
            </w:r>
            <w:proofErr w:type="spellStart"/>
            <w:r w:rsidRPr="00C55777">
              <w:rPr>
                <w:rFonts w:ascii="Gadugi" w:hAnsi="Gadugi" w:cs="Gadugi"/>
                <w:bCs/>
                <w:sz w:val="20"/>
                <w:szCs w:val="20"/>
              </w:rPr>
              <w:t>ᑲᑎᒪᔨᖏᑕ</w:t>
            </w:r>
            <w:proofErr w:type="spellEnd"/>
            <w:r w:rsidRPr="00C55777">
              <w:rPr>
                <w:bCs/>
                <w:sz w:val="20"/>
                <w:szCs w:val="20"/>
              </w:rPr>
              <w:t> </w:t>
            </w:r>
            <w:proofErr w:type="spellStart"/>
            <w:r w:rsidRPr="00C55777">
              <w:rPr>
                <w:rFonts w:ascii="Gadugi" w:hAnsi="Gadugi" w:cs="Gadugi"/>
                <w:bCs/>
                <w:sz w:val="20"/>
                <w:szCs w:val="20"/>
              </w:rPr>
              <w:t>ᑐᖅᑯᖅᓯᒪᓂᖓᑕ</w:t>
            </w:r>
            <w:proofErr w:type="spellEnd"/>
            <w:r w:rsidRPr="00C55777">
              <w:rPr>
                <w:bCs/>
                <w:sz w:val="20"/>
                <w:szCs w:val="20"/>
              </w:rPr>
              <w:t> </w:t>
            </w:r>
            <w:proofErr w:type="spellStart"/>
            <w:r w:rsidRPr="00C55777">
              <w:rPr>
                <w:rFonts w:ascii="Gadugi" w:hAnsi="Gadugi" w:cs="Gadugi"/>
                <w:bCs/>
                <w:sz w:val="20"/>
                <w:szCs w:val="20"/>
              </w:rPr>
              <w:t>ᓈᓴᐅᑖ</w:t>
            </w:r>
            <w:proofErr w:type="spellEnd"/>
            <w:r w:rsidRPr="00C55777">
              <w:rPr>
                <w:bCs/>
                <w:sz w:val="20"/>
                <w:szCs w:val="20"/>
              </w:rPr>
              <w:t xml:space="preserve">: </w:t>
            </w:r>
            <w:r w:rsidR="005D66D2">
              <w:rPr>
                <w:bCs/>
                <w:sz w:val="20"/>
                <w:szCs w:val="20"/>
              </w:rPr>
              <w:t>151125</w:t>
            </w:r>
            <w:r w:rsidRPr="00C55777">
              <w:rPr>
                <w:bCs/>
                <w:sz w:val="20"/>
                <w:szCs w:val="20"/>
              </w:rPr>
              <w:t> </w:t>
            </w:r>
          </w:p>
        </w:tc>
      </w:tr>
    </w:tbl>
    <w:p w14:paraId="7A2576BE" w14:textId="77777777" w:rsidR="003F204D" w:rsidRPr="00C55777" w:rsidRDefault="003F204D" w:rsidP="004E6E30">
      <w:pPr>
        <w:jc w:val="both"/>
        <w:rPr>
          <w:highlight w:val="yellow"/>
        </w:rPr>
      </w:pPr>
    </w:p>
    <w:p w14:paraId="0A494E9D" w14:textId="3028F1A3" w:rsidR="004E6E30" w:rsidRPr="005D66D2" w:rsidRDefault="005D66D2" w:rsidP="004E6E30">
      <w:pPr>
        <w:jc w:val="both"/>
      </w:pPr>
      <w:r w:rsidRPr="005D66D2">
        <w:t>June 3, 2026</w:t>
      </w:r>
    </w:p>
    <w:p w14:paraId="39598C9E" w14:textId="77777777" w:rsidR="000E7E7A" w:rsidRPr="00C55777" w:rsidRDefault="000E7E7A" w:rsidP="002804DA">
      <w:pPr>
        <w:jc w:val="both"/>
        <w:rPr>
          <w:highlight w:val="lightGray"/>
        </w:rPr>
      </w:pPr>
    </w:p>
    <w:p w14:paraId="17C49979" w14:textId="77777777" w:rsidR="005D66D2" w:rsidRPr="00DF33B4" w:rsidRDefault="005D66D2" w:rsidP="005D66D2">
      <w:pPr>
        <w:jc w:val="both"/>
        <w:rPr>
          <w:lang w:val="en-CA"/>
        </w:rPr>
      </w:pPr>
      <w:r w:rsidRPr="00DF33B4">
        <w:rPr>
          <w:lang w:val="en-CA"/>
        </w:rPr>
        <w:t>Clemens von Scheffer</w:t>
      </w:r>
    </w:p>
    <w:p w14:paraId="6C4071A0" w14:textId="77777777" w:rsidR="005D66D2" w:rsidRPr="00DF33B4" w:rsidRDefault="005D66D2" w:rsidP="005D66D2">
      <w:pPr>
        <w:jc w:val="both"/>
        <w:rPr>
          <w:lang w:val="en-CA"/>
        </w:rPr>
      </w:pPr>
      <w:r w:rsidRPr="00DF33B4">
        <w:rPr>
          <w:lang w:val="en-CA"/>
        </w:rPr>
        <w:t>GEOMAR Helmholtz Centre for Ocean Research</w:t>
      </w:r>
    </w:p>
    <w:p w14:paraId="7F53E994" w14:textId="77777777" w:rsidR="005D66D2" w:rsidRPr="00DF33B4" w:rsidRDefault="005D66D2" w:rsidP="005D66D2">
      <w:pPr>
        <w:jc w:val="both"/>
        <w:rPr>
          <w:lang w:val="en-CA"/>
        </w:rPr>
      </w:pPr>
      <w:proofErr w:type="spellStart"/>
      <w:r w:rsidRPr="00DF33B4">
        <w:rPr>
          <w:lang w:val="en-CA"/>
        </w:rPr>
        <w:t>Wischhofstraße</w:t>
      </w:r>
      <w:proofErr w:type="spellEnd"/>
      <w:r w:rsidRPr="00DF33B4">
        <w:rPr>
          <w:lang w:val="en-CA"/>
        </w:rPr>
        <w:t xml:space="preserve"> 1-3</w:t>
      </w:r>
    </w:p>
    <w:p w14:paraId="5134C6AE" w14:textId="77777777" w:rsidR="005D66D2" w:rsidRPr="00DF33B4" w:rsidRDefault="005D66D2" w:rsidP="005D66D2">
      <w:pPr>
        <w:jc w:val="both"/>
        <w:rPr>
          <w:lang w:val="en-CA"/>
        </w:rPr>
      </w:pPr>
      <w:r w:rsidRPr="00DF33B4">
        <w:rPr>
          <w:lang w:val="en-CA"/>
        </w:rPr>
        <w:t>Kiel Schleswig-Holstein 24148</w:t>
      </w:r>
    </w:p>
    <w:p w14:paraId="70B6DB0C" w14:textId="77777777" w:rsidR="005D66D2" w:rsidRDefault="005D66D2" w:rsidP="005D66D2">
      <w:pPr>
        <w:jc w:val="both"/>
        <w:rPr>
          <w:lang w:val="en-CA"/>
        </w:rPr>
      </w:pPr>
      <w:r w:rsidRPr="00DF33B4">
        <w:rPr>
          <w:lang w:val="en-CA"/>
        </w:rPr>
        <w:t>Germany</w:t>
      </w:r>
    </w:p>
    <w:p w14:paraId="024C1B9E" w14:textId="77777777" w:rsidR="000E7E7A" w:rsidRPr="00C55777" w:rsidRDefault="000E7E7A" w:rsidP="002804DA">
      <w:pPr>
        <w:jc w:val="both"/>
      </w:pPr>
    </w:p>
    <w:p w14:paraId="3CCC3F76" w14:textId="51FFEF7A" w:rsidR="000E7E7A" w:rsidRPr="00C55777" w:rsidRDefault="00AE33ED" w:rsidP="002804DA">
      <w:pPr>
        <w:jc w:val="both"/>
      </w:pPr>
      <w:proofErr w:type="spellStart"/>
      <w:r w:rsidRPr="00C55777">
        <w:rPr>
          <w:rFonts w:ascii="Gadugi" w:hAnsi="Gadugi" w:cs="Gadugi"/>
          <w:i/>
        </w:rPr>
        <w:t>ᓇᒃᓯᐅᔾᔭᐅᔪᖅ</w:t>
      </w:r>
      <w:proofErr w:type="spellEnd"/>
      <w:r w:rsidRPr="00C55777">
        <w:rPr>
          <w:i/>
        </w:rPr>
        <w:t> </w:t>
      </w:r>
      <w:proofErr w:type="spellStart"/>
      <w:r w:rsidRPr="00C55777">
        <w:rPr>
          <w:rFonts w:ascii="Gadugi" w:hAnsi="Gadugi" w:cs="Gadugi"/>
          <w:i/>
        </w:rPr>
        <w:t>ᐃᕐᖐᓐᓈᖅᑕᐅᒃᑯᑦ</w:t>
      </w:r>
      <w:proofErr w:type="spellEnd"/>
      <w:r w:rsidRPr="00C55777">
        <w:rPr>
          <w:i/>
        </w:rPr>
        <w:t>:</w:t>
      </w:r>
      <w:r w:rsidR="000E7E7A" w:rsidRPr="00C55777">
        <w:t xml:space="preserve"> </w:t>
      </w:r>
      <w:hyperlink r:id="rId13" w:history="1">
        <w:r w:rsidR="005D66D2" w:rsidRPr="009D104B">
          <w:rPr>
            <w:rStyle w:val="Hyperlink"/>
          </w:rPr>
          <w:t>cvonscheffer@geomar.de</w:t>
        </w:r>
      </w:hyperlink>
    </w:p>
    <w:p w14:paraId="02AB5B27" w14:textId="77777777" w:rsidR="00FB6D9B" w:rsidRPr="00C55777" w:rsidRDefault="00FB6D9B" w:rsidP="002804DA">
      <w:pPr>
        <w:jc w:val="both"/>
      </w:pPr>
    </w:p>
    <w:p w14:paraId="02D4A404" w14:textId="0E5A6265" w:rsidR="00F3356E" w:rsidRDefault="00C55D9B" w:rsidP="00E82962">
      <w:pPr>
        <w:ind w:left="567" w:hanging="567"/>
        <w:jc w:val="both"/>
        <w:rPr>
          <w:b/>
          <w:bCs/>
          <w:u w:val="single"/>
        </w:rPr>
      </w:pPr>
      <w:r w:rsidRPr="00C55777">
        <w:rPr>
          <w:rFonts w:ascii="Gadugi" w:hAnsi="Gadugi" w:cs="Gadugi"/>
          <w:b/>
          <w:bCs/>
          <w:u w:val="single"/>
        </w:rPr>
        <w:t>ᐱᔾᔪᑎᓕᒃ</w:t>
      </w:r>
      <w:r w:rsidRPr="00C55777">
        <w:rPr>
          <w:b/>
          <w:bCs/>
          <w:u w:val="single"/>
        </w:rPr>
        <w:t>: </w:t>
      </w:r>
      <w:r w:rsidRPr="00C55777">
        <w:rPr>
          <w:rFonts w:ascii="Gadugi" w:hAnsi="Gadugi" w:cs="Gadugi"/>
          <w:b/>
          <w:bCs/>
          <w:u w:val="single"/>
        </w:rPr>
        <w:t>ᖃᐅᔨᒃᑲᐃᔾᔪᑎ</w:t>
      </w:r>
      <w:r w:rsidRPr="00C55777">
        <w:rPr>
          <w:b/>
          <w:bCs/>
          <w:u w:val="single"/>
        </w:rPr>
        <w:t> </w:t>
      </w:r>
      <w:r w:rsidRPr="00C55777">
        <w:rPr>
          <w:rFonts w:ascii="Gadugi" w:hAnsi="Gadugi" w:cs="Gadugi"/>
          <w:b/>
          <w:bCs/>
          <w:u w:val="single"/>
        </w:rPr>
        <w:t>ᕿᒥᕐᕈᓂᕐᒧᑦ</w:t>
      </w:r>
      <w:r w:rsidRPr="00C55777">
        <w:rPr>
          <w:b/>
          <w:bCs/>
          <w:u w:val="single"/>
        </w:rPr>
        <w:t> </w:t>
      </w:r>
      <w:r w:rsidRPr="00C55777">
        <w:rPr>
          <w:rFonts w:ascii="Gadugi" w:hAnsi="Gadugi" w:cs="Gadugi"/>
          <w:b/>
          <w:bCs/>
          <w:u w:val="single"/>
        </w:rPr>
        <w:t>ᐅᖃᐅᓯᒃᓴᓄᓪᓗ</w:t>
      </w:r>
      <w:r w:rsidRPr="00C55777">
        <w:rPr>
          <w:b/>
          <w:bCs/>
          <w:u w:val="single"/>
        </w:rPr>
        <w:t> </w:t>
      </w:r>
      <w:r w:rsidRPr="00C55777">
        <w:rPr>
          <w:rFonts w:ascii="Gadugi" w:hAnsi="Gadugi" w:cs="Gadugi"/>
          <w:b/>
          <w:bCs/>
          <w:u w:val="single"/>
        </w:rPr>
        <w:t>ᑐᒃᓯᕋᐅᑦ</w:t>
      </w:r>
      <w:r w:rsidRPr="00C55777">
        <w:rPr>
          <w:b/>
          <w:bCs/>
          <w:u w:val="single"/>
        </w:rPr>
        <w:t> </w:t>
      </w:r>
      <w:r w:rsidRPr="00C55777">
        <w:rPr>
          <w:rFonts w:ascii="Gadugi" w:hAnsi="Gadugi" w:cs="Gadugi"/>
          <w:b/>
          <w:bCs/>
          <w:u w:val="single"/>
        </w:rPr>
        <w:t>ᐅᑯᓄᖓ</w:t>
      </w:r>
      <w:r w:rsidRPr="00C55777">
        <w:rPr>
          <w:b/>
          <w:bCs/>
          <w:u w:val="single"/>
        </w:rPr>
        <w:t> </w:t>
      </w:r>
      <w:r w:rsidRPr="00C55777">
        <w:rPr>
          <w:rFonts w:ascii="Gadugi" w:hAnsi="Gadugi" w:cs="Gadugi"/>
          <w:b/>
          <w:bCs/>
          <w:u w:val="single"/>
        </w:rPr>
        <w:t>ᐱᓕᕆᐊᒃᓴᒧᑦ</w:t>
      </w:r>
      <w:r w:rsidRPr="00C55777">
        <w:rPr>
          <w:b/>
          <w:bCs/>
          <w:u w:val="single"/>
        </w:rPr>
        <w:t> </w:t>
      </w:r>
      <w:r w:rsidRPr="00C55777">
        <w:rPr>
          <w:rFonts w:ascii="Gadugi" w:hAnsi="Gadugi" w:cs="Gadugi"/>
          <w:b/>
          <w:bCs/>
          <w:u w:val="single"/>
        </w:rPr>
        <w:t>ᑐᒃᓯᕋᐅᑎᒧᑦ</w:t>
      </w:r>
      <w:r w:rsidRPr="00C55777">
        <w:rPr>
          <w:b/>
          <w:bCs/>
          <w:u w:val="single"/>
        </w:rPr>
        <w:t>:</w:t>
      </w:r>
      <w:r w:rsidR="00113F82" w:rsidRPr="00C55777">
        <w:rPr>
          <w:b/>
          <w:bCs/>
          <w:u w:val="single"/>
        </w:rPr>
        <w:t xml:space="preserve"> </w:t>
      </w:r>
      <w:r w:rsidR="005D66D2" w:rsidRPr="00DF33B4">
        <w:rPr>
          <w:b/>
          <w:bCs/>
          <w:u w:val="single"/>
          <w:lang w:val="en-CA"/>
        </w:rPr>
        <w:t>GEOMAR Helmholtz Centre for Ocean Research</w:t>
      </w:r>
      <w:r w:rsidR="00552BA4" w:rsidRPr="00C55777">
        <w:rPr>
          <w:b/>
          <w:bCs/>
          <w:u w:val="single"/>
        </w:rPr>
        <w:t>’s “</w:t>
      </w:r>
      <w:r w:rsidR="005D66D2" w:rsidRPr="00DF33B4">
        <w:rPr>
          <w:b/>
          <w:bCs/>
          <w:u w:val="single"/>
          <w:lang w:val="en-CA"/>
        </w:rPr>
        <w:t>Ocean Change 2026</w:t>
      </w:r>
      <w:r w:rsidR="00552BA4" w:rsidRPr="00C55777">
        <w:rPr>
          <w:b/>
          <w:bCs/>
          <w:u w:val="single"/>
        </w:rPr>
        <w:t xml:space="preserve">” </w:t>
      </w:r>
    </w:p>
    <w:p w14:paraId="32A4CD73" w14:textId="77777777" w:rsidR="00E82962" w:rsidRPr="00E82962" w:rsidRDefault="00E82962" w:rsidP="00E82962">
      <w:pPr>
        <w:ind w:left="567" w:hanging="567"/>
        <w:jc w:val="both"/>
        <w:rPr>
          <w:b/>
          <w:bCs/>
          <w:u w:val="single"/>
        </w:rPr>
      </w:pPr>
    </w:p>
    <w:p w14:paraId="776A94C1" w14:textId="5C55145D" w:rsidR="00FB6D9B" w:rsidRDefault="009A5054" w:rsidP="002804DA">
      <w:pPr>
        <w:jc w:val="both"/>
      </w:pPr>
      <w:proofErr w:type="spellStart"/>
      <w:r w:rsidRPr="00C55777">
        <w:rPr>
          <w:rFonts w:ascii="Gadugi" w:hAnsi="Gadugi" w:cs="Gadugi"/>
        </w:rPr>
        <w:t>ᐊᐃᖓᐃ</w:t>
      </w:r>
      <w:proofErr w:type="spellEnd"/>
      <w:r w:rsidR="00FB6D9B" w:rsidRPr="00C55777">
        <w:t xml:space="preserve"> </w:t>
      </w:r>
      <w:r w:rsidR="005D66D2" w:rsidRPr="00DF33B4">
        <w:rPr>
          <w:lang w:val="en-CA"/>
        </w:rPr>
        <w:t>Clemens von Scheffer</w:t>
      </w:r>
      <w:r w:rsidR="00FB6D9B" w:rsidRPr="00C55777">
        <w:t>:</w:t>
      </w:r>
    </w:p>
    <w:p w14:paraId="4ED99C76" w14:textId="77777777" w:rsidR="00E82962" w:rsidRPr="00C55777" w:rsidRDefault="00E82962" w:rsidP="002804DA">
      <w:pPr>
        <w:jc w:val="both"/>
      </w:pPr>
    </w:p>
    <w:p w14:paraId="0D542786" w14:textId="77777777" w:rsidR="007D79FE" w:rsidRDefault="007D79FE" w:rsidP="002804DA">
      <w:pPr>
        <w:jc w:val="both"/>
      </w:pPr>
      <w:proofErr w:type="spellStart"/>
      <w:r w:rsidRPr="00C55777">
        <w:rPr>
          <w:rFonts w:ascii="Gadugi" w:hAnsi="Gadugi" w:cs="Gadugi"/>
        </w:rPr>
        <w:t>ᓄᓇᕗᒻᒥ</w:t>
      </w:r>
      <w:proofErr w:type="spellEnd"/>
      <w:r w:rsidRPr="00C55777">
        <w:t> </w:t>
      </w:r>
      <w:proofErr w:type="spellStart"/>
      <w:r w:rsidRPr="00C55777">
        <w:rPr>
          <w:rFonts w:ascii="Gadugi" w:hAnsi="Gadugi" w:cs="Gadugi"/>
        </w:rPr>
        <w:t>ᐊᕙᑎᓕᕆᔨᒃᑯᑦ</w:t>
      </w:r>
      <w:proofErr w:type="spellEnd"/>
      <w:r w:rsidRPr="00C55777">
        <w:t> </w:t>
      </w:r>
      <w:proofErr w:type="spellStart"/>
      <w:r w:rsidRPr="00C55777">
        <w:rPr>
          <w:rFonts w:ascii="Gadugi" w:hAnsi="Gadugi" w:cs="Gadugi"/>
        </w:rPr>
        <w:t>ᑲᑎᒪᔨᖏᑦ</w:t>
      </w:r>
      <w:proofErr w:type="spellEnd"/>
      <w:r w:rsidRPr="00C55777">
        <w:t> (NIRB) </w:t>
      </w:r>
      <w:proofErr w:type="spellStart"/>
      <w:r w:rsidRPr="00C55777">
        <w:rPr>
          <w:rFonts w:ascii="Gadugi" w:hAnsi="Gadugi" w:cs="Gadugi"/>
        </w:rPr>
        <w:t>ᕿᒥᕐᕈᕙᓪᓕᐊᓕᖅᑐᑦ</w:t>
      </w:r>
      <w:proofErr w:type="spellEnd"/>
      <w:r w:rsidR="0011599F">
        <w:rPr>
          <w:rFonts w:ascii="Gadugi" w:hAnsi="Gadugi" w:cs="Gadugi"/>
        </w:rPr>
        <w:t xml:space="preserve"> </w:t>
      </w:r>
      <w:r w:rsidR="0011599F">
        <w:rPr>
          <w:rStyle w:val="FootnoteReference"/>
          <w:rFonts w:ascii="Gadugi" w:hAnsi="Gadugi"/>
        </w:rPr>
        <w:footnoteReference w:id="1"/>
      </w:r>
      <w:r w:rsidR="0011599F">
        <w:rPr>
          <w:rFonts w:ascii="Gadugi" w:hAnsi="Gadugi" w:cs="Gadugi"/>
        </w:rPr>
        <w:t xml:space="preserve"> </w:t>
      </w:r>
      <w:proofErr w:type="spellStart"/>
      <w:r w:rsidRPr="00C55777">
        <w:rPr>
          <w:rFonts w:ascii="Gadugi" w:hAnsi="Gadugi" w:cs="Gadugi"/>
        </w:rPr>
        <w:t>ᐱᓕᕆᐊᒃᓴᒧᑦ</w:t>
      </w:r>
      <w:proofErr w:type="spellEnd"/>
      <w:r w:rsidRPr="00C55777">
        <w:t> </w:t>
      </w:r>
      <w:proofErr w:type="spellStart"/>
      <w:r w:rsidRPr="00C55777">
        <w:rPr>
          <w:rFonts w:ascii="Gadugi" w:hAnsi="Gadugi" w:cs="Gadugi"/>
        </w:rPr>
        <w:t>ᑐᒃᓯᕋᐅᑎᒥᒃ</w:t>
      </w:r>
      <w:proofErr w:type="spellEnd"/>
      <w:r w:rsidRPr="00C55777">
        <w:t>.</w:t>
      </w:r>
    </w:p>
    <w:p w14:paraId="707CEC2F" w14:textId="77777777" w:rsidR="00E82962" w:rsidRPr="00C55777" w:rsidRDefault="00E82962" w:rsidP="002804DA">
      <w:pPr>
        <w:jc w:val="both"/>
      </w:pPr>
    </w:p>
    <w:p w14:paraId="037DC33C" w14:textId="451CE734" w:rsidR="00500E6A" w:rsidRPr="00C55777" w:rsidRDefault="008B3448" w:rsidP="005D6428">
      <w:pPr>
        <w:jc w:val="both"/>
        <w:rPr>
          <w:b/>
          <w:bCs/>
        </w:rPr>
      </w:pPr>
      <w:r w:rsidRPr="00C55777">
        <w:rPr>
          <w:rFonts w:ascii="Gadugi" w:hAnsi="Gadugi" w:cs="Gadugi"/>
          <w:b/>
          <w:bCs/>
        </w:rPr>
        <w:t>ᑖᔅᓱᒪ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ᑎᑎᖅᑲᐅᑉ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ᐊᔾᔨᖓᒍᑦ</w:t>
      </w:r>
      <w:r w:rsidRPr="00C55777">
        <w:rPr>
          <w:b/>
          <w:bCs/>
        </w:rPr>
        <w:t>, </w:t>
      </w:r>
      <w:r w:rsidRPr="00C55777">
        <w:rPr>
          <w:rFonts w:ascii="Gadugi" w:hAnsi="Gadugi" w:cs="Gadugi"/>
          <w:b/>
          <w:bCs/>
        </w:rPr>
        <w:t>ᓄᓇᕗᒻᒥ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ᐊᕙᑎᓕᕆᔨᒃᑯᑦ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ᑲᑎᒪᔨᖏᑦ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ᑐᙵᓱᒃᑎᑦᑎᕗᑦ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ᐊᐅᓚᑦᑎᔨᓂᒃ</w:t>
      </w:r>
      <w:r w:rsidRPr="00C55777">
        <w:rPr>
          <w:b/>
          <w:bCs/>
        </w:rPr>
        <w:t>, </w:t>
      </w:r>
      <w:r w:rsidRPr="00C55777">
        <w:rPr>
          <w:rFonts w:ascii="Gadugi" w:hAnsi="Gadugi" w:cs="Gadugi"/>
          <w:b/>
          <w:bCs/>
        </w:rPr>
        <w:t>ᐱᓕᕆᖃᑕᐅᔪᒪᔪᓂᒃ</w:t>
      </w:r>
      <w:r w:rsidRPr="00C55777">
        <w:rPr>
          <w:b/>
          <w:bCs/>
        </w:rPr>
        <w:t>, </w:t>
      </w:r>
      <w:r w:rsidRPr="00C55777">
        <w:rPr>
          <w:rFonts w:ascii="Gadugi" w:hAnsi="Gadugi" w:cs="Gadugi"/>
          <w:b/>
          <w:bCs/>
        </w:rPr>
        <w:t>ᐊᒻᒪ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ᓄᓇᓕᖕᒥᐅᓂᒃ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ᐅᕝᕙᓘᓐᓃᑦ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ᑲᑎᙵᔪᓂᒃ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ᐊᒃᑐᖅᑕᐅᑐᐃᓐᓇᕆᐊᓕᖕᓂᒃ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ᑐᒃᓯᕋᐅᑎᒧᑦ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ᕿᒥᕐᕈᖁᓪᓗᒋᑦ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ᐱᓇᔫᑎᒥᒃ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ᐅᖃᐅᓯᒃᓴᖃᕐᓗᑎᒡᓗ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ᓄᓇᕗᒻᒥ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ᐊᕙᑎᓕᕆᔨᒃᑯᑦ</w:t>
      </w:r>
      <w:r w:rsidRPr="00C55777">
        <w:rPr>
          <w:b/>
          <w:bCs/>
        </w:rPr>
        <w:t> </w:t>
      </w:r>
      <w:r w:rsidRPr="00C55777">
        <w:rPr>
          <w:rFonts w:ascii="Gadugi" w:hAnsi="Gadugi" w:cs="Gadugi"/>
          <w:b/>
          <w:bCs/>
        </w:rPr>
        <w:t>ᑲᑎᒪᔨᖏᓐᓄᑦ</w:t>
      </w:r>
      <w:r w:rsidRPr="00C55777">
        <w:rPr>
          <w:b/>
          <w:bCs/>
        </w:rPr>
        <w:t xml:space="preserve"> </w:t>
      </w:r>
      <w:r w:rsidR="005D66D2">
        <w:rPr>
          <w:b/>
          <w:bCs/>
          <w:lang w:val="en-CA"/>
        </w:rPr>
        <w:t>June 23, 2026</w:t>
      </w:r>
      <w:r w:rsidR="00D64123" w:rsidRPr="00C55777">
        <w:rPr>
          <w:b/>
          <w:bCs/>
          <w:lang w:val="en-CA"/>
        </w:rPr>
        <w:t xml:space="preserve">. </w:t>
      </w:r>
    </w:p>
    <w:p w14:paraId="0AB78787" w14:textId="77777777" w:rsidR="0039407A" w:rsidRPr="00C55777" w:rsidRDefault="0039407A" w:rsidP="0039407A">
      <w:pPr>
        <w:jc w:val="both"/>
      </w:pPr>
    </w:p>
    <w:p w14:paraId="3DD6F865" w14:textId="77777777" w:rsidR="00CA3FBF" w:rsidRPr="00CA3FBF" w:rsidRDefault="00CA3FBF" w:rsidP="00CA3FBF">
      <w:pPr>
        <w:jc w:val="both"/>
        <w:rPr>
          <w:lang w:val="en-CA"/>
        </w:rPr>
      </w:pPr>
      <w:proofErr w:type="spellStart"/>
      <w:r w:rsidRPr="00CA3FBF">
        <w:rPr>
          <w:rFonts w:ascii="Gadugi" w:hAnsi="Gadugi" w:cs="Gadugi"/>
          <w:lang w:val="en-CA"/>
        </w:rPr>
        <w:t>ᓄᓇᕗᒻᒥ</w:t>
      </w:r>
      <w:proofErr w:type="spellEnd"/>
      <w:r w:rsidRPr="00CA3FBF">
        <w:rPr>
          <w:lang w:val="en-CA"/>
        </w:rPr>
        <w:t> </w:t>
      </w:r>
      <w:proofErr w:type="spellStart"/>
      <w:r w:rsidRPr="00CA3FBF">
        <w:rPr>
          <w:rFonts w:ascii="Gadugi" w:hAnsi="Gadugi" w:cs="Gadugi"/>
          <w:lang w:val="en-CA"/>
        </w:rPr>
        <w:t>ᐊᕙᑎᓕᕆᔨᒃᑯᑦ</w:t>
      </w:r>
      <w:proofErr w:type="spellEnd"/>
      <w:r w:rsidRPr="00CA3FBF">
        <w:rPr>
          <w:lang w:val="en-CA"/>
        </w:rPr>
        <w:t> </w:t>
      </w:r>
      <w:proofErr w:type="spellStart"/>
      <w:r w:rsidRPr="00CA3FBF">
        <w:rPr>
          <w:rFonts w:ascii="Gadugi" w:hAnsi="Gadugi" w:cs="Gadugi"/>
          <w:lang w:val="en-CA"/>
        </w:rPr>
        <w:t>ᑲᑎᒪᔨᖏᑦ</w:t>
      </w:r>
      <w:proofErr w:type="spellEnd"/>
      <w:r w:rsidRPr="00CA3FBF">
        <w:rPr>
          <w:lang w:val="en-CA"/>
        </w:rPr>
        <w:t> </w:t>
      </w:r>
      <w:proofErr w:type="spellStart"/>
      <w:r w:rsidRPr="00CA3FBF">
        <w:rPr>
          <w:rFonts w:ascii="Gadugi" w:hAnsi="Gadugi" w:cs="Gadugi"/>
          <w:lang w:val="en-CA"/>
        </w:rPr>
        <w:t>ᑎᒥᐅᔪᓂᑦ</w:t>
      </w:r>
      <w:proofErr w:type="spellEnd"/>
      <w:r w:rsidRPr="00CA3FBF">
        <w:rPr>
          <w:lang w:val="en-CA"/>
        </w:rPr>
        <w:t> </w:t>
      </w:r>
      <w:proofErr w:type="spellStart"/>
      <w:r w:rsidRPr="00CA3FBF">
        <w:rPr>
          <w:rFonts w:ascii="Gadugi" w:hAnsi="Gadugi" w:cs="Gadugi"/>
          <w:lang w:val="en-CA"/>
        </w:rPr>
        <w:t>ᐅᖃᐅᓯᖃᖁᔨᔪᑦ</w:t>
      </w:r>
      <w:proofErr w:type="spellEnd"/>
      <w:r w:rsidRPr="00CA3FBF">
        <w:rPr>
          <w:lang w:val="en-CA"/>
        </w:rPr>
        <w:t> </w:t>
      </w:r>
      <w:proofErr w:type="spellStart"/>
      <w:r w:rsidRPr="00CA3FBF">
        <w:rPr>
          <w:rFonts w:ascii="Gadugi" w:hAnsi="Gadugi" w:cs="Gadugi"/>
          <w:lang w:val="en-CA"/>
        </w:rPr>
        <w:t>ᐱᔾᔪᑎᓕᓐᓂᑦ</w:t>
      </w:r>
      <w:proofErr w:type="spellEnd"/>
      <w:r w:rsidRPr="00CA3FBF">
        <w:rPr>
          <w:lang w:val="en-CA"/>
        </w:rPr>
        <w:t>:  </w:t>
      </w:r>
    </w:p>
    <w:p w14:paraId="7B0416ED" w14:textId="77777777" w:rsidR="00CA3FBF" w:rsidRPr="00C55777" w:rsidRDefault="00CA3FBF" w:rsidP="00CA3FBF">
      <w:pPr>
        <w:pStyle w:val="ListParagraph"/>
        <w:numPr>
          <w:ilvl w:val="0"/>
          <w:numId w:val="10"/>
        </w:numPr>
        <w:jc w:val="both"/>
        <w:rPr>
          <w:lang w:val="en-CA"/>
        </w:rPr>
      </w:pPr>
      <w:r w:rsidRPr="00C55777">
        <w:rPr>
          <w:rFonts w:ascii="Gadugi" w:hAnsi="Gadugi" w:cs="Gadugi"/>
          <w:lang w:val="en-CA"/>
        </w:rPr>
        <w:t>ᐱᓕᕆᐊᒃᓴᒧᑦ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ᑐᒃᓯᕋᐅᑦ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ᓴᖅᑭᑎᑦᑎᓂᐊᕐᒪᖔᑦ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ᐅᔾᔨᕐᓇᖅᑐᒻᒪᕆᖕᒥᒃ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ᑭᒃᑯᑐᐃᓐᓇᓄᑦ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ᐃᓱᒫᓘᑕᐅᔪᒥᒃ</w:t>
      </w:r>
      <w:r w:rsidRPr="00C55777">
        <w:rPr>
          <w:lang w:val="en-CA"/>
        </w:rPr>
        <w:t>; </w:t>
      </w:r>
      <w:r w:rsidRPr="00C55777">
        <w:rPr>
          <w:rFonts w:ascii="Gadugi" w:hAnsi="Gadugi" w:cs="Gadugi"/>
          <w:lang w:val="en-CA"/>
        </w:rPr>
        <w:t>ᐄᖑᒍᓂ</w:t>
      </w:r>
      <w:r w:rsidRPr="00C55777">
        <w:rPr>
          <w:lang w:val="en-CA"/>
        </w:rPr>
        <w:t>, </w:t>
      </w:r>
      <w:r w:rsidRPr="00C55777">
        <w:rPr>
          <w:rFonts w:ascii="Gadugi" w:hAnsi="Gadugi" w:cs="Gadugi"/>
          <w:lang w:val="en-CA"/>
        </w:rPr>
        <w:t>ᖃᓄᐃᒻᒪᑦ</w:t>
      </w:r>
      <w:r w:rsidRPr="00C55777">
        <w:rPr>
          <w:lang w:val="en-CA"/>
        </w:rPr>
        <w:t>; </w:t>
      </w:r>
    </w:p>
    <w:p w14:paraId="66F072F0" w14:textId="77777777" w:rsidR="00CA3FBF" w:rsidRPr="00C55777" w:rsidRDefault="00CA3FBF" w:rsidP="00CA3FBF">
      <w:pPr>
        <w:pStyle w:val="ListParagraph"/>
        <w:numPr>
          <w:ilvl w:val="0"/>
          <w:numId w:val="10"/>
        </w:numPr>
        <w:jc w:val="both"/>
        <w:rPr>
          <w:lang w:val="en-CA"/>
        </w:rPr>
      </w:pPr>
      <w:r w:rsidRPr="00C55777">
        <w:rPr>
          <w:rFonts w:ascii="Gadugi" w:hAnsi="Gadugi" w:cs="Gadugi"/>
          <w:lang w:val="en-CA"/>
        </w:rPr>
        <w:t>ᐱᓕᕆᐊᒃᓴᒧᑦ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ᑐᒃᓯᕋᐅᑦ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ᓴᖅᑭᑎᑦᑎᑐᐃᓐᓇᕆᐊᖃᕐᒪᖔᑦ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ᐊᖏᔪᑲᓪᓚᖕᒥᒃ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ᐱᐅᙱᑦᑐᒥᒃ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ᐊᕙᑎᒧᑦ</w:t>
      </w:r>
      <w:r w:rsidRPr="00C55777">
        <w:rPr>
          <w:lang w:val="en-CA"/>
        </w:rPr>
        <w:t>−</w:t>
      </w:r>
      <w:r w:rsidRPr="00C55777">
        <w:rPr>
          <w:rFonts w:ascii="Gadugi" w:hAnsi="Gadugi" w:cs="Gadugi"/>
          <w:lang w:val="en-CA"/>
        </w:rPr>
        <w:t>ᐊᑐᖅᑕᐅᕙᒃᑐᓄᑦ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ᐅᕝᕙᓘᓐᓃᑦ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ᐃᓅᖃᑎᒌᓄᑦ</w:t>
      </w:r>
      <w:r w:rsidRPr="00C55777">
        <w:rPr>
          <w:lang w:val="en-CA"/>
        </w:rPr>
        <w:t>−</w:t>
      </w:r>
      <w:r w:rsidRPr="00C55777">
        <w:rPr>
          <w:rFonts w:ascii="Gadugi" w:hAnsi="Gadugi" w:cs="Gadugi"/>
          <w:lang w:val="en-CA"/>
        </w:rPr>
        <w:t>ᑮᓇᐅᔭᓕᐅᕋᓱᖕᓂᕐᒧᑦ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ᐊᒃᑐᖅᓯᓂᐅᓇᔭᖅᑐᓂᒃ</w:t>
      </w:r>
      <w:r w:rsidRPr="00C55777">
        <w:rPr>
          <w:lang w:val="en-CA"/>
        </w:rPr>
        <w:t>; </w:t>
      </w:r>
      <w:r w:rsidRPr="00C55777">
        <w:rPr>
          <w:rFonts w:ascii="Gadugi" w:hAnsi="Gadugi" w:cs="Gadugi"/>
          <w:lang w:val="en-CA"/>
        </w:rPr>
        <w:t>ᐄᖑᒍᓂ</w:t>
      </w:r>
      <w:r w:rsidRPr="00C55777">
        <w:rPr>
          <w:lang w:val="en-CA"/>
        </w:rPr>
        <w:t>, </w:t>
      </w:r>
      <w:r w:rsidRPr="00C55777">
        <w:rPr>
          <w:rFonts w:ascii="Gadugi" w:hAnsi="Gadugi" w:cs="Gadugi"/>
          <w:lang w:val="en-CA"/>
        </w:rPr>
        <w:t>ᖃᓄᐃᒻᒪᑦ</w:t>
      </w:r>
      <w:r w:rsidRPr="00C55777">
        <w:rPr>
          <w:lang w:val="en-CA"/>
        </w:rPr>
        <w:t>; </w:t>
      </w:r>
    </w:p>
    <w:p w14:paraId="3176504F" w14:textId="77777777" w:rsidR="00CA3FBF" w:rsidRPr="00C55777" w:rsidRDefault="00CA3FBF" w:rsidP="00CA3FBF">
      <w:pPr>
        <w:pStyle w:val="ListParagraph"/>
        <w:numPr>
          <w:ilvl w:val="0"/>
          <w:numId w:val="10"/>
        </w:numPr>
        <w:jc w:val="both"/>
        <w:rPr>
          <w:lang w:val="en-CA"/>
        </w:rPr>
      </w:pPr>
      <w:r w:rsidRPr="00C55777">
        <w:rPr>
          <w:rFonts w:ascii="Gadugi" w:hAnsi="Gadugi" w:cs="Gadugi"/>
          <w:lang w:val="en-CA"/>
        </w:rPr>
        <w:t>ᐱᓕᕆᐊᒧᑦ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ᑐᒃᓯᕋᐅᑦ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ᐊᒃᑐᐃᕐᔪᐊᕐᓂᐊᕋᓗᐊᕐᒪᖔᑦ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ᐆᒪᔪᑦ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ᓇᔪᒐᖏᓐᓄᑦ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ᐅᕝᕙᓘᓐᓃᑦ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ᐃᓄᐃᑦ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ᐊᖑᓇᓱᒃᐸᒃᑕᖏᓐᓄᑦ</w:t>
      </w:r>
      <w:r w:rsidRPr="00C55777">
        <w:rPr>
          <w:lang w:val="en-CA"/>
        </w:rPr>
        <w:t>; </w:t>
      </w:r>
      <w:r w:rsidRPr="00C55777">
        <w:rPr>
          <w:rFonts w:ascii="Gadugi" w:hAnsi="Gadugi" w:cs="Gadugi"/>
          <w:lang w:val="en-CA"/>
        </w:rPr>
        <w:t>ᐄᖑᒍᓂ</w:t>
      </w:r>
      <w:r w:rsidRPr="00C55777">
        <w:rPr>
          <w:lang w:val="en-CA"/>
        </w:rPr>
        <w:t>, </w:t>
      </w:r>
      <w:r w:rsidRPr="00C55777">
        <w:rPr>
          <w:rFonts w:ascii="Gadugi" w:hAnsi="Gadugi" w:cs="Gadugi"/>
          <w:lang w:val="en-CA"/>
        </w:rPr>
        <w:t>ᖃᓄᐃᒻᒪᑦ</w:t>
      </w:r>
      <w:proofErr w:type="gramStart"/>
      <w:r w:rsidRPr="00C55777">
        <w:rPr>
          <w:lang w:val="en-CA"/>
        </w:rPr>
        <w:t>; ;</w:t>
      </w:r>
      <w:proofErr w:type="gramEnd"/>
      <w:r w:rsidRPr="00C55777">
        <w:rPr>
          <w:lang w:val="en-CA"/>
        </w:rPr>
        <w:t> </w:t>
      </w:r>
    </w:p>
    <w:p w14:paraId="22F3A87D" w14:textId="77777777" w:rsidR="00CA3FBF" w:rsidRPr="00C55777" w:rsidRDefault="00CA3FBF" w:rsidP="00CA3FBF">
      <w:pPr>
        <w:pStyle w:val="ListParagraph"/>
        <w:numPr>
          <w:ilvl w:val="0"/>
          <w:numId w:val="10"/>
        </w:numPr>
        <w:jc w:val="both"/>
        <w:rPr>
          <w:lang w:val="en-CA"/>
        </w:rPr>
      </w:pPr>
      <w:r w:rsidRPr="00C55777">
        <w:rPr>
          <w:rFonts w:ascii="Gadugi" w:hAnsi="Gadugi" w:cs="Gadugi"/>
          <w:lang w:val="en-CA"/>
        </w:rPr>
        <w:t>ᐱᓕᕆᐊᒃᓴᒧᑦ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ᑐᒃᓯᕋᐅᑦ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ᖃᓄᐃᑦᑑᖕᒪᖔᑦ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ᐊᒃᑐᐃᓂᕐᓗᖕᓂᐅᑐᐃᓐᓇᕆᐊᓕᒃ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ᓇᓚᐅᑦᑖᒐᒃᓴᐅᓗᓂ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ᒥᒃᖠᒋᐊᒐᒃᓴᐅᓗᓂᓗ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ᖃᐅᔨᒪᔭᐅᔪᓄᑦ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ᐱᓕᕆᔾᔪᑎᓄᑦ</w:t>
      </w:r>
      <w:r w:rsidRPr="00C55777">
        <w:rPr>
          <w:lang w:val="en-CA"/>
        </w:rPr>
        <w:t>, (</w:t>
      </w:r>
      <w:r w:rsidRPr="00C55777">
        <w:rPr>
          <w:rFonts w:ascii="Gadugi" w:hAnsi="Gadugi" w:cs="Gadugi"/>
          <w:lang w:val="en-CA"/>
        </w:rPr>
        <w:t>ᐱᑎᑦᑎᓗᓂᓗ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ᖃᓄᑐᐃᓐᓇᖅ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ᐊᑐᓕᖁᔭᐅᔪᓂᒃ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ᐱᓗᐊᖅᑕᐃᓕᑎᑦᑎᓂᕐᒧᑦ</w:t>
      </w:r>
      <w:r w:rsidRPr="00C55777">
        <w:rPr>
          <w:lang w:val="en-CA"/>
        </w:rPr>
        <w:t> </w:t>
      </w:r>
      <w:r w:rsidRPr="00C55777">
        <w:rPr>
          <w:rFonts w:ascii="Gadugi" w:hAnsi="Gadugi" w:cs="Gadugi"/>
          <w:lang w:val="en-CA"/>
        </w:rPr>
        <w:t>ᐆᒃᑐᕋᐅᑎᓂᒃ</w:t>
      </w:r>
      <w:r w:rsidRPr="00C55777">
        <w:rPr>
          <w:lang w:val="en-CA"/>
        </w:rPr>
        <w:t>); </w:t>
      </w:r>
      <w:r w:rsidRPr="00C55777">
        <w:rPr>
          <w:rFonts w:ascii="Gadugi" w:hAnsi="Gadugi" w:cs="Gadugi"/>
          <w:lang w:val="en-CA"/>
        </w:rPr>
        <w:t>ᐊᒻᒪᓗ</w:t>
      </w:r>
      <w:r w:rsidRPr="00C55777">
        <w:rPr>
          <w:lang w:val="en-CA"/>
        </w:rPr>
        <w:t>  </w:t>
      </w:r>
    </w:p>
    <w:p w14:paraId="325DF7EA" w14:textId="638A7CA2" w:rsidR="00C43711" w:rsidRPr="005D66D2" w:rsidRDefault="00CA3FBF" w:rsidP="005D66D2">
      <w:pPr>
        <w:pStyle w:val="ListParagraph"/>
        <w:numPr>
          <w:ilvl w:val="0"/>
          <w:numId w:val="10"/>
        </w:numPr>
        <w:jc w:val="both"/>
        <w:rPr>
          <w:lang w:val="en-CA"/>
        </w:rPr>
      </w:pPr>
      <w:proofErr w:type="spellStart"/>
      <w:r w:rsidRPr="00C55777">
        <w:rPr>
          <w:rFonts w:ascii="Gadugi" w:hAnsi="Gadugi" w:cs="Gadugi"/>
          <w:lang w:val="en-CA"/>
        </w:rPr>
        <w:t>ᑭᓱᑐᐃᓐᓇᑦ</w:t>
      </w:r>
      <w:proofErr w:type="spellEnd"/>
      <w:r w:rsidRPr="00C55777">
        <w:rPr>
          <w:lang w:val="en-CA"/>
        </w:rPr>
        <w:t> </w:t>
      </w:r>
      <w:proofErr w:type="spellStart"/>
      <w:r w:rsidRPr="00C55777">
        <w:rPr>
          <w:rFonts w:ascii="Gadugi" w:hAnsi="Gadugi" w:cs="Gadugi"/>
          <w:lang w:val="en-CA"/>
        </w:rPr>
        <w:t>ᐱᒻᒪᕆᐅᔪᑦ</w:t>
      </w:r>
      <w:proofErr w:type="spellEnd"/>
      <w:r w:rsidRPr="00C55777">
        <w:rPr>
          <w:lang w:val="en-CA"/>
        </w:rPr>
        <w:t> </w:t>
      </w:r>
      <w:proofErr w:type="spellStart"/>
      <w:r w:rsidRPr="00C55777">
        <w:rPr>
          <w:rFonts w:ascii="Gadugi" w:hAnsi="Gadugi" w:cs="Gadugi"/>
          <w:lang w:val="en-CA"/>
        </w:rPr>
        <w:t>ᐱᓕᕆᖃᑎᒌᒃᑐᓄᑦ</w:t>
      </w:r>
      <w:proofErr w:type="spellEnd"/>
      <w:r w:rsidR="00701FC1" w:rsidRPr="00C55777">
        <w:rPr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lang w:val="en-CA"/>
        </w:rPr>
        <w:t>ᐊᒃᑐᐊᓂᓕᖕᓄᑦ</w:t>
      </w:r>
      <w:proofErr w:type="spellEnd"/>
      <w:r w:rsidRPr="00C55777">
        <w:rPr>
          <w:lang w:val="en-CA"/>
        </w:rPr>
        <w:t> </w:t>
      </w:r>
      <w:proofErr w:type="spellStart"/>
      <w:r w:rsidRPr="00C55777">
        <w:rPr>
          <w:rFonts w:ascii="Gadugi" w:hAnsi="Gadugi" w:cs="Gadugi"/>
          <w:lang w:val="en-CA"/>
        </w:rPr>
        <w:t>ᐱᓕᕆᐊᒃᓴᒧᑦ</w:t>
      </w:r>
      <w:proofErr w:type="spellEnd"/>
      <w:r w:rsidRPr="00C55777">
        <w:rPr>
          <w:lang w:val="en-CA"/>
        </w:rPr>
        <w:t> </w:t>
      </w:r>
      <w:proofErr w:type="spellStart"/>
      <w:r w:rsidRPr="00C55777">
        <w:rPr>
          <w:rFonts w:ascii="Gadugi" w:hAnsi="Gadugi" w:cs="Gadugi"/>
          <w:lang w:val="en-CA"/>
        </w:rPr>
        <w:t>ᑐᒃᓯᕋᐅᑎᒧᑦ</w:t>
      </w:r>
      <w:proofErr w:type="spellEnd"/>
      <w:r w:rsidRPr="00C55777">
        <w:rPr>
          <w:lang w:val="en-CA"/>
        </w:rPr>
        <w:t> </w:t>
      </w:r>
    </w:p>
    <w:p w14:paraId="59FCA7F2" w14:textId="77777777" w:rsidR="00F3174D" w:rsidRDefault="00C55777">
      <w:pPr>
        <w:rPr>
          <w:b/>
          <w:bCs/>
        </w:rPr>
      </w:pPr>
      <w:proofErr w:type="spellStart"/>
      <w:r w:rsidRPr="00C55777">
        <w:rPr>
          <w:rFonts w:ascii="Gadugi" w:hAnsi="Gadugi" w:cs="Gadugi"/>
          <w:b/>
          <w:bCs/>
          <w:lang w:val="en-CA"/>
        </w:rPr>
        <w:lastRenderedPageBreak/>
        <w:t>ᑕᑕᑎᒐᖅ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ᑕᑯᔭᐅᔪᓐᓇᖅᐳᖅ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ᓄᓇᕗᒻᒥ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ᐊᕙᑎᓕᕆᔨᒃᑯᑦ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ᑲᑎᒪᔨᖏᑕ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ᐃᑭᐊᖅᑭᕕᒃᑯᑦ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ᐊᑎᓕᐅᕐᕕᖓᓂ</w:t>
      </w:r>
      <w:proofErr w:type="spellEnd"/>
      <w:r w:rsidRPr="00C55777">
        <w:rPr>
          <w:b/>
          <w:bCs/>
          <w:lang w:val="en-CA"/>
        </w:rPr>
        <w:t xml:space="preserve"> (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ᖁᓛᓃᑦᑐᖅ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ᐊᑦᑕᑕᕐᕕᒃᓴᖅ</w:t>
      </w:r>
      <w:proofErr w:type="spellEnd"/>
      <w:r w:rsidRPr="00C55777">
        <w:rPr>
          <w:b/>
          <w:bCs/>
          <w:lang w:val="en-CA"/>
        </w:rPr>
        <w:t xml:space="preserve">)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ᐅᖃᐅᓯᒃᓴᓄᑦ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ᑎᑎᕋᕐᕕᒃᓴᖅᑕᖃᖅᖢᓂ</w:t>
      </w:r>
      <w:proofErr w:type="spellEnd"/>
      <w:r w:rsidRPr="00C55777">
        <w:rPr>
          <w:b/>
          <w:bCs/>
          <w:lang w:val="en-CA"/>
        </w:rPr>
        <w:t xml:space="preserve">,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ᐅᕝᕙᓘᓐᓃᑦ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ᐅᖃᐅᓯᒃᓴᑦ</w:t>
      </w:r>
      <w:proofErr w:type="spellEnd"/>
      <w:r w:rsidRPr="00C55777">
        <w:rPr>
          <w:b/>
          <w:bCs/>
          <w:lang w:val="en-CA"/>
        </w:rPr>
        <w:t xml:space="preserve">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ᑐᓐᓂᖅᑯᑕᐅᔪᓐᓇᕐᒥᔪᑦ</w:t>
      </w:r>
      <w:proofErr w:type="spellEnd"/>
      <w:r w:rsidRPr="00C55777">
        <w:rPr>
          <w:b/>
          <w:bCs/>
          <w:lang w:val="en-CA"/>
        </w:rPr>
        <w:t xml:space="preserve"> </w:t>
      </w:r>
      <w:hyperlink r:id="rId14" w:history="1">
        <w:r w:rsidRPr="00C55777">
          <w:rPr>
            <w:rStyle w:val="Hyperlink"/>
            <w:b/>
            <w:bCs/>
            <w:lang w:val="en-CA"/>
          </w:rPr>
          <w:t>info@nirb.ca</w:t>
        </w:r>
      </w:hyperlink>
      <w:r w:rsidRPr="00C55777">
        <w:rPr>
          <w:b/>
          <w:bCs/>
          <w:lang w:val="en-CA"/>
        </w:rPr>
        <w:t xml:space="preserve">, </w:t>
      </w:r>
      <w:proofErr w:type="spellStart"/>
      <w:r w:rsidRPr="00C55777">
        <w:rPr>
          <w:rFonts w:ascii="Gadugi" w:hAnsi="Gadugi" w:cs="Gadugi"/>
          <w:b/>
          <w:bCs/>
          <w:lang w:val="en-CA"/>
        </w:rPr>
        <w:t>ᓱᒃᑲᔪᒃᑯᓪᓘᓐᓃᑦ</w:t>
      </w:r>
      <w:proofErr w:type="spellEnd"/>
      <w:r w:rsidRPr="00C55777">
        <w:rPr>
          <w:b/>
          <w:bCs/>
          <w:lang w:val="en-CA"/>
        </w:rPr>
        <w:t xml:space="preserve">. </w:t>
      </w:r>
    </w:p>
    <w:p w14:paraId="4CC3C3E2" w14:textId="77777777" w:rsidR="00EC4D09" w:rsidRDefault="00EC4D09">
      <w:pPr>
        <w:rPr>
          <w:b/>
          <w:bCs/>
        </w:rPr>
      </w:pPr>
    </w:p>
    <w:p w14:paraId="0D3E8E32" w14:textId="77777777" w:rsidR="00E72256" w:rsidRPr="00C55777" w:rsidRDefault="006E6088" w:rsidP="00C9321A">
      <w:pPr>
        <w:keepNext/>
        <w:spacing w:after="120"/>
        <w:rPr>
          <w:b/>
          <w:i/>
          <w:sz w:val="28"/>
          <w:szCs w:val="28"/>
        </w:rPr>
      </w:pPr>
      <w:proofErr w:type="spellStart"/>
      <w:r w:rsidRPr="006E6088">
        <w:rPr>
          <w:rFonts w:ascii="Gadugi" w:hAnsi="Gadugi" w:cs="Gadugi"/>
          <w:b/>
          <w:i/>
          <w:sz w:val="28"/>
          <w:szCs w:val="28"/>
        </w:rPr>
        <w:t>ᖃᓄᖅ</w:t>
      </w:r>
      <w:proofErr w:type="spellEnd"/>
      <w:r w:rsidRPr="006E6088">
        <w:rPr>
          <w:b/>
          <w:i/>
          <w:sz w:val="28"/>
          <w:szCs w:val="28"/>
        </w:rPr>
        <w:t> </w:t>
      </w:r>
      <w:proofErr w:type="spellStart"/>
      <w:r w:rsidRPr="006E6088">
        <w:rPr>
          <w:rFonts w:ascii="Gadugi" w:hAnsi="Gadugi" w:cs="Gadugi"/>
          <w:b/>
          <w:i/>
          <w:sz w:val="28"/>
          <w:szCs w:val="28"/>
        </w:rPr>
        <w:t>ᐊᖏᑎᒋᓂᖓ</w:t>
      </w:r>
      <w:proofErr w:type="spellEnd"/>
      <w:r w:rsidRPr="006E6088">
        <w:rPr>
          <w:b/>
          <w:i/>
          <w:sz w:val="28"/>
          <w:szCs w:val="28"/>
        </w:rPr>
        <w:t> </w:t>
      </w:r>
      <w:proofErr w:type="spellStart"/>
      <w:r w:rsidRPr="006E6088">
        <w:rPr>
          <w:rFonts w:ascii="Gadugi" w:hAnsi="Gadugi" w:cs="Gadugi"/>
          <w:b/>
          <w:i/>
          <w:sz w:val="28"/>
          <w:szCs w:val="28"/>
        </w:rPr>
        <w:t>ᑐᒃᓯᕋᐅᑕᐅᔫᑉ</w:t>
      </w:r>
      <w:proofErr w:type="spellEnd"/>
      <w:r w:rsidR="00D14910">
        <w:rPr>
          <w:rFonts w:ascii="Gadugi" w:hAnsi="Gadugi" w:cs="Gadugi"/>
          <w:b/>
          <w:i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1"/>
        <w:gridCol w:w="7379"/>
      </w:tblGrid>
      <w:tr w:rsidR="008F0CBE" w:rsidRPr="00C55777" w14:paraId="48418EE9" w14:textId="77777777" w:rsidTr="1D2E432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1C684" w14:textId="77777777" w:rsidR="008F0CBE" w:rsidRPr="00C55777" w:rsidRDefault="00A3314D" w:rsidP="009355CB">
            <w:pPr>
              <w:jc w:val="both"/>
              <w:rPr>
                <w:b/>
                <w:bCs/>
                <w:lang w:eastAsia="en-CA"/>
              </w:rPr>
            </w:pPr>
            <w:bookmarkStart w:id="0" w:name="_Hlk31100565"/>
            <w:proofErr w:type="spellStart"/>
            <w:r w:rsidRPr="00A3314D">
              <w:rPr>
                <w:rFonts w:ascii="Gadugi" w:hAnsi="Gadugi" w:cs="Gadugi"/>
                <w:b/>
                <w:bCs/>
                <w:lang w:eastAsia="en-CA"/>
              </w:rPr>
              <w:t>ᓇᓃᓐᓂᖓ</w:t>
            </w:r>
            <w:proofErr w:type="spellEnd"/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A2C47" w14:textId="2CF40BBF" w:rsidR="008F0CBE" w:rsidRPr="00C55777" w:rsidRDefault="005D66D2" w:rsidP="009355CB">
            <w:pPr>
              <w:jc w:val="both"/>
              <w:rPr>
                <w:lang w:eastAsia="en-CA"/>
              </w:rPr>
            </w:pPr>
            <w:proofErr w:type="spellStart"/>
            <w:r w:rsidRPr="005D66D2">
              <w:rPr>
                <w:rFonts w:ascii="Gadugi" w:hAnsi="Gadugi" w:cs="Gadugi"/>
                <w:lang w:eastAsia="en-CA"/>
              </w:rPr>
              <w:t>ᕿᑭᖅᑖᓘᑉ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ᓂᒋᐊᓂ</w:t>
            </w:r>
            <w:proofErr w:type="spellEnd"/>
            <w:r w:rsidRPr="005D66D2">
              <w:rPr>
                <w:lang w:eastAsia="en-CA"/>
              </w:rPr>
              <w:t xml:space="preserve">,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ᐱᖃᓯᐅᑎᓪᓗᒋᑦ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ᑕᕆᐅᕐᒥᐅᑕᐃᑦ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ᕿᑭᖅᑖᓘᑉ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ᐃᑭᕋᓴᖓᓂ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ᐊᒻᒪ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ᑎᓄᔾᔭᕐᕕᖕᒥ</w:t>
            </w:r>
            <w:proofErr w:type="spellEnd"/>
            <w:r w:rsidRPr="005D66D2">
              <w:rPr>
                <w:lang w:eastAsia="en-CA"/>
              </w:rPr>
              <w:t xml:space="preserve">,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ᐸᖕᓂᖅᑑᒥ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ᑐᓚᒃᑕᕐᕕᖃᓛᕈᒪᓪᓗᑎᒃ</w:t>
            </w:r>
            <w:proofErr w:type="spellEnd"/>
            <w:r w:rsidRPr="005D66D2">
              <w:rPr>
                <w:lang w:eastAsia="en-CA"/>
              </w:rPr>
              <w:t>.</w:t>
            </w:r>
          </w:p>
        </w:tc>
      </w:tr>
      <w:tr w:rsidR="008F0CBE" w:rsidRPr="00C55777" w14:paraId="55F08F3D" w14:textId="77777777" w:rsidTr="1D2E432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468DF" w14:textId="77777777" w:rsidR="008F0CBE" w:rsidRPr="00C55777" w:rsidRDefault="006D7123" w:rsidP="009355CB">
            <w:pPr>
              <w:jc w:val="both"/>
              <w:rPr>
                <w:b/>
                <w:bCs/>
                <w:lang w:eastAsia="en-CA"/>
              </w:rPr>
            </w:pPr>
            <w:proofErr w:type="spellStart"/>
            <w:r w:rsidRPr="006D7123">
              <w:rPr>
                <w:rFonts w:ascii="Gadugi" w:hAnsi="Gadugi" w:cs="Gadugi"/>
                <w:b/>
                <w:bCs/>
                <w:lang w:eastAsia="en-CA"/>
              </w:rPr>
              <w:t>ᑎᑭᑕᐅᓇᓱᐊᖅᑐᖅ</w:t>
            </w:r>
            <w:proofErr w:type="spellEnd"/>
            <w:r w:rsidRPr="006D7123">
              <w:rPr>
                <w:b/>
                <w:bCs/>
                <w:lang w:eastAsia="en-CA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7FFE4" w14:textId="516CA2E9" w:rsidR="008F0CBE" w:rsidRPr="005D66D2" w:rsidRDefault="005D66D2" w:rsidP="009355CB">
            <w:pPr>
              <w:jc w:val="both"/>
              <w:rPr>
                <w:highlight w:val="lightGray"/>
                <w:lang w:val="en-CA" w:eastAsia="en-CA"/>
              </w:rPr>
            </w:pP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ᐱᓇᔪᒃᓯᒪᔪᖅ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ᐱᓕᕆᐊᖃᕈᒪᕗᖅ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ᐃᒪᕐᒥᐅᑕᓂᒃ</w:t>
            </w:r>
            <w:r w:rsidRPr="005D66D2">
              <w:rPr>
                <w:lang w:val="en-CA" w:eastAsia="en-CA"/>
              </w:rPr>
              <w:t>−</w:t>
            </w:r>
            <w:r w:rsidRPr="005D66D2">
              <w:rPr>
                <w:rFonts w:ascii="Gadugi" w:hAnsi="Gadugi" w:cs="Gadugi"/>
                <w:lang w:val="en-CA" w:eastAsia="en-CA"/>
              </w:rPr>
              <w:t>ᑐᙵᕕᓕᖕᓂᒃ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ᖃᐅᔨᓴᕐᓂᕐᒥᒃ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ᐱᓕᕆᕝᕕᖃᖅᐸᖕᓂᕐᒧᓪᓗ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ᓇᒧᙵᐅᕙᓪᓕᐊᕙᖕᓂᕐᒥᒃ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ᑲᑎᖅᓱᐃᔪᒪᓂᕐᒧᑦ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ᐃᒪᕐᒥᐅᑕᓕᕆᓂᕐᒧᑦ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ᑎᑎᕋᖅᓯᒪᔪᓂᒃ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ᓯᓚᐅᓪᓗ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ᐊᓯᔾᔨᖅᐸᓪᓕᐊᓂᖓᓄᑦ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ᑎᑎᕋᖅᓯᒪᔪᓂᒃ</w:t>
            </w:r>
            <w:proofErr w:type="spellEnd"/>
            <w:r w:rsidRPr="005D66D2">
              <w:rPr>
                <w:lang w:val="en-CA" w:eastAsia="en-CA"/>
              </w:rPr>
              <w:t xml:space="preserve">,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ᑕᐃᒪᐃᓕᐅᕐᓂᕐᒥᓂᓗ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ᐅᔾᔨᕐᓇᖅᓯᑎᑦᑎᓗᓂ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ᑭᒃᑯᑐᐃᓐᓇᓂᒃ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ᐅᔾᔨᕆᔭᐅᓕᖅᑎᑦᑎᓂᕐᒥᒃ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ᑕᕆᐅᑉ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ᖃᓄᐃᙱᑦᑎᐊᕐᓂᖓᓄᑦ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ᓯᓚᐅᓪᓗ</w:t>
            </w:r>
            <w:proofErr w:type="spellEnd"/>
            <w:r w:rsidRPr="005D66D2">
              <w:rPr>
                <w:lang w:val="en-CA"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val="en-CA" w:eastAsia="en-CA"/>
              </w:rPr>
              <w:t>ᐊᓯᔾᔨᖅᐸᓪᓕᐊᓂᖓᓄᑦ</w:t>
            </w:r>
            <w:proofErr w:type="spellEnd"/>
            <w:r w:rsidRPr="005D66D2">
              <w:rPr>
                <w:lang w:val="en-CA" w:eastAsia="en-CA"/>
              </w:rPr>
              <w:t>.</w:t>
            </w:r>
          </w:p>
        </w:tc>
      </w:tr>
      <w:bookmarkEnd w:id="0"/>
      <w:tr w:rsidR="008F0CBE" w:rsidRPr="00C55777" w14:paraId="09A0F7D7" w14:textId="77777777" w:rsidTr="1D2E4325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406F5" w14:textId="77777777" w:rsidR="008F0CBE" w:rsidRPr="00C55777" w:rsidRDefault="00E34C21" w:rsidP="009355CB">
            <w:pPr>
              <w:jc w:val="both"/>
              <w:rPr>
                <w:b/>
                <w:bCs/>
                <w:lang w:eastAsia="en-CA"/>
              </w:rPr>
            </w:pPr>
            <w:proofErr w:type="spellStart"/>
            <w:r w:rsidRPr="00E34C21">
              <w:rPr>
                <w:rFonts w:ascii="Gadugi" w:hAnsi="Gadugi" w:cs="Gadugi"/>
                <w:b/>
                <w:bCs/>
                <w:lang w:eastAsia="en-CA"/>
              </w:rPr>
              <w:t>ᐱᕕᒃᓴ</w:t>
            </w:r>
            <w:proofErr w:type="spellEnd"/>
            <w:r w:rsidRPr="00E34C21">
              <w:rPr>
                <w:b/>
                <w:bCs/>
                <w:lang w:eastAsia="en-CA"/>
              </w:rPr>
              <w:t> </w:t>
            </w:r>
            <w:proofErr w:type="spellStart"/>
            <w:r w:rsidRPr="00E34C21">
              <w:rPr>
                <w:rFonts w:ascii="Gadugi" w:hAnsi="Gadugi" w:cs="Gadugi"/>
                <w:b/>
                <w:bCs/>
                <w:lang w:eastAsia="en-CA"/>
              </w:rPr>
              <w:t>ᖃᖓ</w:t>
            </w:r>
            <w:proofErr w:type="spellEnd"/>
            <w:r w:rsidRPr="00E34C21">
              <w:rPr>
                <w:b/>
                <w:bCs/>
                <w:lang w:eastAsia="en-CA"/>
              </w:rPr>
              <w:t> 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98C7" w14:textId="24FAA0E0" w:rsidR="008F0CBE" w:rsidRPr="00E34C21" w:rsidRDefault="005D66D2" w:rsidP="009355CB">
            <w:pPr>
              <w:jc w:val="both"/>
              <w:rPr>
                <w:highlight w:val="lightGray"/>
                <w:lang w:eastAsia="en-CA"/>
              </w:rPr>
            </w:pPr>
            <w:proofErr w:type="spellStart"/>
            <w:r w:rsidRPr="005D66D2">
              <w:rPr>
                <w:rFonts w:ascii="Gadugi" w:hAnsi="Gadugi" w:cs="Gadugi"/>
                <w:lang w:eastAsia="en-CA"/>
              </w:rPr>
              <w:t>ᔪᓚᐃ</w:t>
            </w:r>
            <w:proofErr w:type="spellEnd"/>
            <w:r w:rsidRPr="005D66D2">
              <w:rPr>
                <w:lang w:eastAsia="en-CA"/>
              </w:rPr>
              <w:t xml:space="preserve"> 30, 2026−</w:t>
            </w:r>
            <w:r w:rsidRPr="005D66D2">
              <w:rPr>
                <w:rFonts w:ascii="Gadugi" w:hAnsi="Gadugi" w:cs="Gadugi"/>
                <w:lang w:eastAsia="en-CA"/>
              </w:rPr>
              <w:t>ᒥᑦ</w:t>
            </w:r>
            <w:r w:rsidRPr="005D66D2">
              <w:rPr>
                <w:lang w:eastAsia="en-CA"/>
              </w:rPr>
              <w:t xml:space="preserve">,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ᐊᐅᒍᔅᑎ</w:t>
            </w:r>
            <w:proofErr w:type="spellEnd"/>
            <w:r w:rsidRPr="005D66D2">
              <w:rPr>
                <w:lang w:eastAsia="en-CA"/>
              </w:rPr>
              <w:t xml:space="preserve"> 13, 2026−</w:t>
            </w:r>
            <w:r w:rsidRPr="005D66D2">
              <w:rPr>
                <w:rFonts w:ascii="Gadugi" w:hAnsi="Gadugi" w:cs="Gadugi"/>
                <w:lang w:eastAsia="en-CA"/>
              </w:rPr>
              <w:t>ᒧᑦ</w:t>
            </w:r>
            <w:r w:rsidRPr="005D66D2">
              <w:rPr>
                <w:lang w:eastAsia="en-CA"/>
              </w:rPr>
              <w:t xml:space="preserve"> (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ᐊᑕᐅᓯᐊᕐᓗᓂ</w:t>
            </w:r>
            <w:proofErr w:type="spellEnd"/>
            <w:r w:rsidRPr="005D66D2">
              <w:rPr>
                <w:lang w:eastAsia="en-CA"/>
              </w:rPr>
              <w:t xml:space="preserve">,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ᐃᒻᒪᖄ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ᐱᓇᓱᐊᕈᓰᒃ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ᒪᕐᕉᒃ</w:t>
            </w:r>
            <w:proofErr w:type="spellEnd"/>
            <w:r w:rsidRPr="005D66D2">
              <w:rPr>
                <w:lang w:eastAsia="en-CA"/>
              </w:rPr>
              <w:t xml:space="preserve"> (2)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ᖃᐅᔨᓴᕐᓂᕐᒧᑦ</w:t>
            </w:r>
            <w:proofErr w:type="spellEnd"/>
            <w:r w:rsidRPr="005D66D2">
              <w:rPr>
                <w:lang w:eastAsia="en-CA"/>
              </w:rPr>
              <w:t xml:space="preserve"> </w:t>
            </w:r>
            <w:proofErr w:type="spellStart"/>
            <w:r w:rsidRPr="005D66D2">
              <w:rPr>
                <w:rFonts w:ascii="Gadugi" w:hAnsi="Gadugi" w:cs="Gadugi"/>
                <w:lang w:eastAsia="en-CA"/>
              </w:rPr>
              <w:t>ᐱᓕᕆᐊᒃᓴᖅ</w:t>
            </w:r>
            <w:proofErr w:type="spellEnd"/>
          </w:p>
        </w:tc>
      </w:tr>
    </w:tbl>
    <w:p w14:paraId="7F50BC28" w14:textId="77777777" w:rsidR="00817C32" w:rsidRDefault="00817C32" w:rsidP="00FB6D9B">
      <w:pPr>
        <w:jc w:val="both"/>
      </w:pPr>
    </w:p>
    <w:p w14:paraId="574F4E8E" w14:textId="77777777" w:rsidR="006A6CA4" w:rsidRPr="00C55777" w:rsidRDefault="006A6CA4" w:rsidP="00FB6D9B">
      <w:pPr>
        <w:jc w:val="both"/>
      </w:pPr>
      <w:proofErr w:type="spellStart"/>
      <w:r w:rsidRPr="006A6CA4">
        <w:rPr>
          <w:rFonts w:ascii="Gadugi" w:hAnsi="Gadugi" w:cs="Gadugi"/>
        </w:rPr>
        <w:t>ᑐᕌᒐᖓ</w:t>
      </w:r>
      <w:proofErr w:type="spellEnd"/>
      <w:r w:rsidRPr="006A6CA4">
        <w:t> </w:t>
      </w:r>
      <w:proofErr w:type="spellStart"/>
      <w:r w:rsidRPr="006A6CA4">
        <w:rPr>
          <w:rFonts w:ascii="Gadugi" w:hAnsi="Gadugi" w:cs="Gadugi"/>
        </w:rPr>
        <w:t>ᐱᓕᕆᐊᒃᓴᐅᑉ</w:t>
      </w:r>
      <w:proofErr w:type="spellEnd"/>
      <w:r w:rsidRPr="006A6CA4">
        <w:t> </w:t>
      </w:r>
      <w:proofErr w:type="spellStart"/>
      <w:r w:rsidRPr="006A6CA4">
        <w:rPr>
          <w:rFonts w:ascii="Gadugi" w:hAnsi="Gadugi" w:cs="Gadugi"/>
        </w:rPr>
        <w:t>ᐃᓚᖃᖅᐳᖅ</w:t>
      </w:r>
      <w:proofErr w:type="spellEnd"/>
      <w:r w:rsidRPr="006A6CA4">
        <w:t> </w:t>
      </w:r>
      <w:proofErr w:type="spellStart"/>
      <w:r w:rsidRPr="006A6CA4">
        <w:rPr>
          <w:rFonts w:ascii="Gadugi" w:hAnsi="Gadugi" w:cs="Gadugi"/>
        </w:rPr>
        <w:t>ᐅᑯᓂᖓ</w:t>
      </w:r>
      <w:proofErr w:type="spellEnd"/>
      <w:r w:rsidRPr="006A6CA4">
        <w:t> </w:t>
      </w:r>
      <w:proofErr w:type="spellStart"/>
      <w:r w:rsidRPr="006A6CA4">
        <w:rPr>
          <w:rFonts w:ascii="Gadugi" w:hAnsi="Gadugi" w:cs="Gadugi"/>
        </w:rPr>
        <w:t>ᐱᓕᕆᐊᖑᔪᓂᒃ</w:t>
      </w:r>
      <w:proofErr w:type="spellEnd"/>
      <w:r w:rsidRPr="006A6CA4">
        <w:t>, </w:t>
      </w:r>
      <w:proofErr w:type="spellStart"/>
      <w:r w:rsidRPr="006A6CA4">
        <w:rPr>
          <w:rFonts w:ascii="Gadugi" w:hAnsi="Gadugi" w:cs="Gadugi"/>
        </w:rPr>
        <w:t>ᐱᓕᕆᐊᖑᔪᓂᒃ</w:t>
      </w:r>
      <w:proofErr w:type="spellEnd"/>
      <w:r w:rsidRPr="006A6CA4">
        <w:t> </w:t>
      </w:r>
      <w:proofErr w:type="spellStart"/>
      <w:r w:rsidRPr="006A6CA4">
        <w:rPr>
          <w:rFonts w:ascii="Gadugi" w:hAnsi="Gadugi" w:cs="Gadugi"/>
        </w:rPr>
        <w:t>ᐅᕝᕙᓘᓐᓃᑦ</w:t>
      </w:r>
      <w:proofErr w:type="spellEnd"/>
      <w:r w:rsidRPr="006A6CA4">
        <w:t> </w:t>
      </w:r>
      <w:proofErr w:type="spellStart"/>
      <w:r w:rsidRPr="006A6CA4">
        <w:rPr>
          <w:rFonts w:ascii="Gadugi" w:hAnsi="Gadugi" w:cs="Gadugi"/>
        </w:rPr>
        <w:t>ᐱᓕᕆᐊᖑᔪᓂ</w:t>
      </w:r>
      <w:proofErr w:type="spellEnd"/>
      <w:r w:rsidR="00E10019">
        <w:t>:</w:t>
      </w:r>
    </w:p>
    <w:p w14:paraId="3939672F" w14:textId="77777777" w:rsidR="005D66D2" w:rsidRPr="005D66D2" w:rsidRDefault="005D66D2" w:rsidP="005D66D2">
      <w:pPr>
        <w:pStyle w:val="ListParagraph"/>
        <w:numPr>
          <w:ilvl w:val="0"/>
          <w:numId w:val="2"/>
        </w:numPr>
        <w:rPr>
          <w:rStyle w:val="ts-alignment-element"/>
          <w:rFonts w:ascii="Gadugi" w:hAnsi="Gadugi" w:cs="Gadugi"/>
          <w:b/>
          <w:bCs/>
          <w:color w:val="000000"/>
          <w:sz w:val="21"/>
          <w:szCs w:val="21"/>
          <w:lang w:val="en-CA"/>
        </w:rPr>
      </w:pP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ᐱᓕᕆᐊᖃᕐᓂᖅ</w:t>
      </w:r>
      <w:proofErr w:type="spellEnd"/>
      <w:r w:rsidRPr="005D66D2">
        <w:rPr>
          <w:rStyle w:val="ts-alignment-element"/>
          <w:rFonts w:ascii="Segoe UI" w:hAnsi="Segoe UI" w:cs="Segoe UI"/>
          <w:b/>
          <w:bCs/>
          <w:color w:val="000000"/>
          <w:sz w:val="21"/>
          <w:szCs w:val="21"/>
        </w:rPr>
        <w:t>,</w:t>
      </w:r>
      <w:r w:rsidRPr="005D66D2">
        <w:rPr>
          <w:rFonts w:ascii="Segoe UI" w:hAnsi="Segoe UI" w:cs="Segoe UI"/>
          <w:b/>
          <w:bCs/>
          <w:color w:val="000000"/>
          <w:sz w:val="21"/>
          <w:szCs w:val="21"/>
          <w:shd w:val="clear" w:color="auto" w:fill="EFF6FF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ᐱᓕᕆᐊᑦ</w:t>
      </w:r>
      <w:proofErr w:type="spellEnd"/>
      <w:r w:rsidRPr="005D66D2">
        <w:rPr>
          <w:rFonts w:ascii="Segoe UI" w:hAnsi="Segoe UI" w:cs="Segoe UI"/>
          <w:b/>
          <w:bCs/>
          <w:color w:val="000000"/>
          <w:sz w:val="21"/>
          <w:szCs w:val="21"/>
          <w:shd w:val="clear" w:color="auto" w:fill="EFF6FF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ᐊᒻᒪ</w:t>
      </w:r>
      <w:proofErr w:type="spellEnd"/>
      <w:r w:rsidRPr="005D66D2">
        <w:rPr>
          <w:rFonts w:ascii="Segoe UI" w:hAnsi="Segoe UI" w:cs="Segoe UI"/>
          <w:b/>
          <w:bCs/>
          <w:color w:val="000000"/>
          <w:sz w:val="21"/>
          <w:szCs w:val="21"/>
          <w:shd w:val="clear" w:color="auto" w:fill="EFF6FF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ᐱᓕᕆᐊᑦ</w:t>
      </w:r>
      <w:proofErr w:type="spellEnd"/>
    </w:p>
    <w:p w14:paraId="5C3DCFF4" w14:textId="3BC86063" w:rsidR="00FB6D9B" w:rsidRP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ᑖᓐᓇ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ᐱᓕᕆᐊᖑᔪᖅ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ᐃᓚᖃᖅᐳᖅ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ᐅᒥᐊᕐᔪᐊᓂᒃ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ᓄᒃᑕᖅᐸᖕᓂᖏᓐᓂᒃ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ᓄᓇᕗᑦ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ᐃᒪᖏᑎᒍᑦ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ᑲᑎᖅᓱᐃᓂᕐᒥᒃ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ᐃᒪᕕᐅᑉ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ᐆᒃᑐᕋᖅᑕᐅᓂᖓᓂᒃ</w:t>
      </w:r>
      <w:proofErr w:type="spellEnd"/>
      <w:r w:rsidRPr="005D66D2">
        <w:t xml:space="preserve"> (</w:t>
      </w:r>
      <w:proofErr w:type="spellStart"/>
      <w:r w:rsidRPr="005D66D2">
        <w:rPr>
          <w:rFonts w:ascii="Gadugi" w:hAnsi="Gadugi" w:cs="Gadugi"/>
        </w:rPr>
        <w:t>ᐃᓚᒋᔭᐅᓗᓂ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ᐃᒪᐅᑉ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ᐆᓇᕐᓂᖓ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ᑕᕆᐅᖃᕐᓂᖓ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ᓄᖑᑎᖅᓯᒪᔪᖅ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ᐊᓂᕐᓂᒃᓴᖅ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ᐊᒻᒪᓗ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ᐳᔪᕐᓗᒃ</w:t>
      </w:r>
      <w:proofErr w:type="spellEnd"/>
      <w:r w:rsidRPr="005D66D2">
        <w:t xml:space="preserve">) </w:t>
      </w:r>
      <w:r w:rsidRPr="005D66D2">
        <w:rPr>
          <w:rFonts w:ascii="Gadugi" w:hAnsi="Gadugi" w:cs="Gadugi"/>
        </w:rPr>
        <w:t>ᓄ</w:t>
      </w:r>
    </w:p>
    <w:p w14:paraId="1362B670" w14:textId="7AC7B648" w:rsidR="005D66D2" w:rsidRP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ᓄᓇᓕᖕᓂ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ᑐᓴᐅᒪᑎᑦᑎᓂᕐᒧᑦ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ᐱᓕᕆᐊᖑᔪᑦ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ᑐᓚᒃᑕᕐᕕᖕᒥ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ᐸᖕᓂᖅᑑᒥ</w:t>
      </w:r>
      <w:proofErr w:type="spellEnd"/>
      <w:r w:rsidRPr="005D66D2">
        <w:t>.</w:t>
      </w:r>
    </w:p>
    <w:p w14:paraId="3FF86050" w14:textId="1C3B4503" w:rsidR="005D66D2" w:rsidRP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ᐅᒥᐊᕐᔪᐊᑦ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ᐊᐅᓚᓂᕆᔭᖏᑦ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ᐊᒃᑐᐊᓂᓖᑦ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ᖃᐅᔨᓴᕆᐊᖅᓯᒪᔪᓄᑦ</w:t>
      </w:r>
      <w:proofErr w:type="spellEnd"/>
      <w:r w:rsidRPr="005D66D2">
        <w:t>.</w:t>
      </w:r>
    </w:p>
    <w:p w14:paraId="39F402B7" w14:textId="77777777" w:rsidR="005D66D2" w:rsidRPr="005D66D2" w:rsidRDefault="005D66D2" w:rsidP="005D66D2">
      <w:pPr>
        <w:pStyle w:val="ListParagraph"/>
        <w:numPr>
          <w:ilvl w:val="0"/>
          <w:numId w:val="2"/>
        </w:numPr>
        <w:rPr>
          <w:rStyle w:val="ts-alignment-element"/>
          <w:rFonts w:ascii="Gadugi" w:hAnsi="Gadugi" w:cs="Gadugi"/>
          <w:b/>
          <w:bCs/>
          <w:color w:val="000000"/>
          <w:sz w:val="21"/>
          <w:szCs w:val="21"/>
          <w:lang w:val="en-CA"/>
        </w:rPr>
      </w:pP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ᐱᖁᑎᓄᑦ</w:t>
      </w:r>
      <w:proofErr w:type="spellEnd"/>
      <w:r w:rsidRPr="005D66D2">
        <w:rPr>
          <w:rFonts w:ascii="Segoe UI" w:hAnsi="Segoe UI" w:cs="Segoe UI"/>
          <w:b/>
          <w:bCs/>
          <w:color w:val="000000"/>
          <w:sz w:val="21"/>
          <w:szCs w:val="21"/>
          <w:shd w:val="clear" w:color="auto" w:fill="EFF6FF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ᐅᖅᓱᐊᓗᖕᒧᓪᓗ</w:t>
      </w:r>
      <w:proofErr w:type="spellEnd"/>
      <w:r w:rsidRPr="005D66D2">
        <w:rPr>
          <w:rFonts w:ascii="Segoe UI" w:hAnsi="Segoe UI" w:cs="Segoe UI"/>
          <w:b/>
          <w:bCs/>
          <w:color w:val="000000"/>
          <w:sz w:val="21"/>
          <w:szCs w:val="21"/>
          <w:shd w:val="clear" w:color="auto" w:fill="EFF6FF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ᐃᒐᓯᐅᑦ</w:t>
      </w:r>
      <w:proofErr w:type="spellEnd"/>
      <w:r w:rsidRPr="005D66D2">
        <w:rPr>
          <w:rFonts w:ascii="Segoe UI" w:hAnsi="Segoe UI" w:cs="Segoe UI"/>
          <w:b/>
          <w:bCs/>
          <w:color w:val="000000"/>
          <w:sz w:val="21"/>
          <w:szCs w:val="21"/>
          <w:shd w:val="clear" w:color="auto" w:fill="EFF6FF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ᐊᑐᖅᑕᐅᓂᐊᖅᑐᖅ</w:t>
      </w:r>
      <w:proofErr w:type="spellEnd"/>
    </w:p>
    <w:p w14:paraId="423517F8" w14:textId="43E885F1" w:rsidR="005D66D2" w:rsidRP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ᐊᐅᓚᑦᑎᔾᔪᑕᐅᓗᓂ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ᐅᒥᐊᕐᔪᐊᑉ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ᐊᐅᓚᐅᑎᒃᑲᓐᓂᖏᓐᓂᒃ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ᐊᐅᓚᔾᔪᑕᐅᓗᓂ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ᑐᓚᒃᑕᕐᕕᖕᒥ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ᐊᐅᓚᑎᓪᓗᒋᑦ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ᐊᒻᒪ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ᐱᔭᕆᐊᖃᕌᖓᑦ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ᐅᒥᐊᕐᔪᐊᖅ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ᐃᖏᕐᕋᑎᓪᓗᒍ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ᑕᕆᐅᖅ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ᐊᑐᖅᑕᐅᓂᐊᕆᕗᖅ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ᖃᐅᔨᓴᕈᑕᐅᓗᓂ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ᐆᓇᕐᓂᖓᓂᒃ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ᑕᕆᐅᖃᕐᓂᖓᓂᒃ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ᐊᓂᕐᓂᒃᓴᒥᒃ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ᐊᒻᒪ</w:t>
      </w:r>
      <w:proofErr w:type="spellEnd"/>
      <w:r w:rsidRPr="005D66D2">
        <w:t xml:space="preserve"> Pco2-</w:t>
      </w:r>
      <w:r w:rsidRPr="005D66D2">
        <w:rPr>
          <w:rFonts w:ascii="Gadugi" w:hAnsi="Gadugi" w:cs="Gadugi"/>
        </w:rPr>
        <w:t>ᒥᒃ</w:t>
      </w:r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ᑕᕆᐅᑉ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ᖄᖓᓂ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ᐃᒪᕐᒥ</w:t>
      </w:r>
      <w:proofErr w:type="spellEnd"/>
      <w:r w:rsidRPr="005D66D2">
        <w:t>.</w:t>
      </w:r>
    </w:p>
    <w:p w14:paraId="7F6D5806" w14:textId="46B10EF5" w:rsidR="005D66D2" w:rsidRP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ᐊᑐᕐᓂᖅ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ᐆᒃᑐᕋᐅᒻᒥᒃ</w:t>
      </w:r>
      <w:proofErr w:type="spellEnd"/>
      <w:r w:rsidRPr="005D66D2">
        <w:t xml:space="preserve"> (</w:t>
      </w:r>
      <w:proofErr w:type="spellStart"/>
      <w:r w:rsidRPr="005D66D2">
        <w:rPr>
          <w:rFonts w:ascii="Gadugi" w:hAnsi="Gadugi" w:cs="Gadugi"/>
        </w:rPr>
        <w:t>ᐊᕐᕈᔭᖅᑐᖅ</w:t>
      </w:r>
      <w:proofErr w:type="spellEnd"/>
      <w:r w:rsidRPr="005D66D2">
        <w:t xml:space="preserve"> </w:t>
      </w:r>
      <w:proofErr w:type="spellStart"/>
      <w:proofErr w:type="gramStart"/>
      <w:r w:rsidRPr="005D66D2">
        <w:rPr>
          <w:rFonts w:ascii="Gadugi" w:hAnsi="Gadugi" w:cs="Gadugi"/>
        </w:rPr>
        <w:t>ᐆᒻᒪᖁᑎᖃᖅᑎᒋᔭᕆᐊᖓᓐᓂᒃ</w:t>
      </w:r>
      <w:proofErr w:type="spellEnd"/>
      <w:r w:rsidRPr="005D66D2">
        <w:t xml:space="preserve"> ,</w:t>
      </w:r>
      <w:proofErr w:type="gram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ᓂᒡᓕᓇᕐᓂᖃᖅᑎᒋᔭᕆᐊᖓᓐᓂᒃ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ᓂᕈᒥᖕᓂᖃᖅᑎᒋᔭᕆᐊᖓᓐᓂᒃ</w:t>
      </w:r>
      <w:proofErr w:type="spellEnd"/>
      <w:r w:rsidRPr="005D66D2">
        <w:t xml:space="preserve">, </w:t>
      </w:r>
      <w:proofErr w:type="spellStart"/>
      <w:r w:rsidRPr="005D66D2">
        <w:rPr>
          <w:rFonts w:ascii="Gadugi" w:hAnsi="Gadugi" w:cs="Gadugi"/>
        </w:rPr>
        <w:t>ᖃᓄᑎᒋᓗ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ᑕᕆᐅᖅ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ᐤᐃᑎᓂᖃᖅᑎᒋᔭᕆᐊᖓᓂᒡᓗ</w:t>
      </w:r>
      <w:proofErr w:type="spellEnd"/>
      <w:r w:rsidRPr="005D66D2">
        <w:t xml:space="preserve">) </w:t>
      </w:r>
      <w:proofErr w:type="spellStart"/>
      <w:r w:rsidRPr="005D66D2">
        <w:rPr>
          <w:rFonts w:ascii="Gadugi" w:hAnsi="Gadugi" w:cs="Gadugi"/>
        </w:rPr>
        <w:t>ᖃᖓᑦᑕᖅᑎᑕᐅᓯᒪᔪᖅ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ᐊᑐᖅᑕᐅᓇᔭᕐᒥᔪᖅ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ᐆᒃᑐᕋᐃᓂᕐᒧᑦ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ᓇᒥᑐᓐᓇᖅ</w:t>
      </w:r>
      <w:proofErr w:type="spellEnd"/>
    </w:p>
    <w:p w14:paraId="62254B43" w14:textId="77777777" w:rsidR="005D66D2" w:rsidRPr="005D66D2" w:rsidRDefault="005D66D2" w:rsidP="005D66D2">
      <w:pPr>
        <w:pStyle w:val="ListParagraph"/>
        <w:numPr>
          <w:ilvl w:val="0"/>
          <w:numId w:val="2"/>
        </w:numPr>
        <w:rPr>
          <w:rStyle w:val="ts-alignment-element"/>
          <w:rFonts w:ascii="Gadugi" w:hAnsi="Gadugi" w:cs="Gadugi"/>
          <w:b/>
          <w:bCs/>
          <w:color w:val="000000"/>
          <w:sz w:val="21"/>
          <w:szCs w:val="21"/>
          <w:lang w:val="en-CA"/>
        </w:rPr>
      </w:pP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ᐃᒪᐅᑉ</w:t>
      </w:r>
      <w:proofErr w:type="spellEnd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ᐊᑐᒐᐅᓂᖓ</w:t>
      </w:r>
      <w:proofErr w:type="spellEnd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 xml:space="preserve"> </w:t>
      </w:r>
      <w:proofErr w:type="spellStart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>ᐊᒃᑕᖅᑕᐅᔪᒃᓴᓪᓗ</w:t>
      </w:r>
      <w:proofErr w:type="spellEnd"/>
      <w:r w:rsidRPr="005D66D2">
        <w:rPr>
          <w:rStyle w:val="ts-alignment-element"/>
          <w:rFonts w:ascii="Gadugi" w:hAnsi="Gadugi" w:cs="Gadugi"/>
          <w:b/>
          <w:bCs/>
          <w:color w:val="000000"/>
          <w:sz w:val="21"/>
          <w:szCs w:val="21"/>
        </w:rPr>
        <w:t xml:space="preserve"> </w:t>
      </w:r>
    </w:p>
    <w:p w14:paraId="52FB77CF" w14:textId="33417AB4" w:rsidR="005D66D2" w:rsidRP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ᐃᒪᑦᑎᐊᕙᒃ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ᓴᓇᔭᐅᓇᔭᖅᑐᖅ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ᐅᒥᐊᕐᔪᐊᒥ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ᑕᕆᐅᕐᒥ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ᐊᑐᕐᓗᑎᒃ</w:t>
      </w:r>
      <w:proofErr w:type="spellEnd"/>
      <w:r w:rsidRPr="005D66D2">
        <w:t xml:space="preserve"> Spectra Horn Extreme 300 </w:t>
      </w:r>
      <w:proofErr w:type="spellStart"/>
      <w:r w:rsidRPr="005D66D2">
        <w:rPr>
          <w:rFonts w:ascii="Gadugi" w:hAnsi="Gadugi" w:cs="Gadugi"/>
        </w:rPr>
        <w:t>ᐃᒪᖃᐅᑎᒥᒃ</w:t>
      </w:r>
      <w:proofErr w:type="spellEnd"/>
      <w:r w:rsidRPr="005D66D2">
        <w:t>.</w:t>
      </w:r>
    </w:p>
    <w:p w14:paraId="55BCE7C6" w14:textId="7E333696" w:rsidR="005D66D2" w:rsidRDefault="005D66D2" w:rsidP="005D66D2">
      <w:pPr>
        <w:numPr>
          <w:ilvl w:val="1"/>
          <w:numId w:val="2"/>
        </w:numPr>
        <w:jc w:val="both"/>
      </w:pPr>
      <w:proofErr w:type="spellStart"/>
      <w:r w:rsidRPr="005D66D2">
        <w:rPr>
          <w:rFonts w:ascii="Gadugi" w:hAnsi="Gadugi" w:cs="Gadugi"/>
        </w:rPr>
        <w:t>ᐃᒪᐃᑦ</w:t>
      </w:r>
      <w:proofErr w:type="spellEnd"/>
      <w:r w:rsidRPr="005D66D2">
        <w:t xml:space="preserve"> </w:t>
      </w:r>
      <w:proofErr w:type="spellStart"/>
      <w:proofErr w:type="gramStart"/>
      <w:r w:rsidRPr="005D66D2">
        <w:rPr>
          <w:rFonts w:ascii="Gadugi" w:hAnsi="Gadugi" w:cs="Gadugi"/>
        </w:rPr>
        <w:t>ᐊᑐᖅᑕᐅᔭᕇᖅᓯᒪᔪᑦ</w:t>
      </w:r>
      <w:proofErr w:type="spellEnd"/>
      <w:r w:rsidRPr="005D66D2">
        <w:t xml:space="preserve">  </w:t>
      </w:r>
      <w:proofErr w:type="spellStart"/>
      <w:r w:rsidRPr="005D66D2">
        <w:rPr>
          <w:rFonts w:ascii="Gadugi" w:hAnsi="Gadugi" w:cs="Gadugi"/>
        </w:rPr>
        <w:t>ᑐᖅᑯᖅᑕᐅᓯᒪᓇᔭᖅᐳᑦ</w:t>
      </w:r>
      <w:proofErr w:type="spellEnd"/>
      <w:proofErr w:type="gram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ᖃᑦᑕᐅᔭᕐᒥ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ᐅᒥᐊᕐᔪᐊᒥ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ᐃᒋᑕᐅᓇᔭᖅᖢᑎᒡᓗ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ᐊᖏᖅᑕᐅᓯᒪᔪᒧᑦ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ᑐᓚᒃᑕᕐᕕᖕᒧᑦ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ᑐᓚᒃᑕᕐᕕᖕᒧᓪᓘᓐᓃᑦ</w:t>
      </w:r>
      <w:proofErr w:type="spellEnd"/>
      <w:r w:rsidRPr="005D66D2">
        <w:t xml:space="preserve"> </w:t>
      </w:r>
      <w:proofErr w:type="spellStart"/>
      <w:r w:rsidRPr="005D66D2">
        <w:rPr>
          <w:rFonts w:ascii="Gadugi" w:hAnsi="Gadugi" w:cs="Gadugi"/>
        </w:rPr>
        <w:t>ᒪᓂᒪᔪᖃᖅᐸᑦ</w:t>
      </w:r>
      <w:proofErr w:type="spellEnd"/>
      <w:r w:rsidRPr="005D66D2">
        <w:t>.</w:t>
      </w:r>
    </w:p>
    <w:p w14:paraId="6A7C5382" w14:textId="77777777" w:rsidR="005D66D2" w:rsidRPr="005D66D2" w:rsidRDefault="005D66D2" w:rsidP="005D66D2">
      <w:pPr>
        <w:ind w:left="1440"/>
        <w:jc w:val="both"/>
      </w:pPr>
    </w:p>
    <w:p w14:paraId="4A5FB468" w14:textId="77777777" w:rsidR="001B3CF1" w:rsidRDefault="001B3CF1" w:rsidP="000F3143">
      <w:pPr>
        <w:jc w:val="both"/>
        <w:rPr>
          <w:b/>
          <w:i/>
        </w:rPr>
      </w:pPr>
      <w:proofErr w:type="spellStart"/>
      <w:r w:rsidRPr="001B3CF1">
        <w:rPr>
          <w:rFonts w:ascii="Gadugi" w:hAnsi="Gadugi" w:cs="Gadugi"/>
          <w:b/>
          <w:i/>
        </w:rPr>
        <w:t>ᐃᓚᓕᐅᔾᔨᓂᖅ</w:t>
      </w:r>
      <w:proofErr w:type="spellEnd"/>
      <w:r w:rsidRPr="001B3CF1">
        <w:rPr>
          <w:b/>
          <w:i/>
        </w:rPr>
        <w:t> </w:t>
      </w:r>
      <w:proofErr w:type="spellStart"/>
      <w:r w:rsidRPr="001B3CF1">
        <w:rPr>
          <w:rFonts w:ascii="Gadugi" w:hAnsi="Gadugi" w:cs="Gadugi"/>
          <w:b/>
          <w:i/>
        </w:rPr>
        <w:t>ᑭᑭᑦᑎᓂᕐᓘᓐᓃᑦ</w:t>
      </w:r>
      <w:proofErr w:type="spellEnd"/>
      <w:r w:rsidRPr="001B3CF1">
        <w:rPr>
          <w:b/>
          <w:i/>
        </w:rPr>
        <w:t> </w:t>
      </w:r>
      <w:proofErr w:type="spellStart"/>
      <w:r w:rsidRPr="001B3CF1">
        <w:rPr>
          <w:rFonts w:ascii="Gadugi" w:hAnsi="Gadugi" w:cs="Gadugi"/>
          <w:b/>
          <w:i/>
        </w:rPr>
        <w:t>ᖃᓄᖅ</w:t>
      </w:r>
      <w:proofErr w:type="spellEnd"/>
      <w:r w:rsidRPr="001B3CF1">
        <w:rPr>
          <w:b/>
          <w:i/>
        </w:rPr>
        <w:t> </w:t>
      </w:r>
      <w:proofErr w:type="spellStart"/>
      <w:r w:rsidRPr="001B3CF1">
        <w:rPr>
          <w:rFonts w:ascii="Gadugi" w:hAnsi="Gadugi" w:cs="Gadugi"/>
          <w:b/>
          <w:i/>
        </w:rPr>
        <w:t>ᐊᖏᑎᒋᓂᖓᓄᑦ</w:t>
      </w:r>
      <w:proofErr w:type="spellEnd"/>
      <w:r w:rsidRPr="001B3CF1">
        <w:rPr>
          <w:b/>
          <w:i/>
        </w:rPr>
        <w:t> </w:t>
      </w:r>
      <w:proofErr w:type="spellStart"/>
      <w:r w:rsidRPr="001B3CF1">
        <w:rPr>
          <w:rFonts w:ascii="Gadugi" w:hAnsi="Gadugi" w:cs="Gadugi"/>
          <w:b/>
          <w:i/>
        </w:rPr>
        <w:t>ᑎᑎᕋᖅᓯᒪᔪᓂ</w:t>
      </w:r>
      <w:proofErr w:type="spellEnd"/>
      <w:r w:rsidRPr="001B3CF1">
        <w:rPr>
          <w:b/>
          <w:i/>
        </w:rPr>
        <w:t> </w:t>
      </w:r>
    </w:p>
    <w:p w14:paraId="081A93FF" w14:textId="30A2CA41" w:rsidR="004E43C7" w:rsidRPr="005D66D2" w:rsidRDefault="00B22D8B" w:rsidP="005D66D2">
      <w:pPr>
        <w:jc w:val="both"/>
        <w:rPr>
          <w:i/>
          <w:iCs/>
        </w:rPr>
      </w:pPr>
      <w:r w:rsidRPr="00B22D8B">
        <w:rPr>
          <w:rFonts w:ascii="Gadugi" w:hAnsi="Gadugi" w:cs="Gadugi"/>
        </w:rPr>
        <w:t>ᓄᓇᕗᒻᒥ</w:t>
      </w:r>
      <w:r w:rsidRPr="00B22D8B">
        <w:t> </w:t>
      </w:r>
      <w:r w:rsidRPr="00B22D8B">
        <w:rPr>
          <w:rFonts w:ascii="Gadugi" w:hAnsi="Gadugi" w:cs="Gadugi"/>
        </w:rPr>
        <w:t>ᐊᕙᑎᓕᕆᔨᒃᑯᑦ</w:t>
      </w:r>
      <w:r w:rsidRPr="00B22D8B">
        <w:t> </w:t>
      </w:r>
      <w:r w:rsidRPr="00B22D8B">
        <w:rPr>
          <w:rFonts w:ascii="Gadugi" w:hAnsi="Gadugi" w:cs="Gadugi"/>
        </w:rPr>
        <w:t>ᑲᑎᒪᔨᖏᑦ</w:t>
      </w:r>
      <w:r w:rsidRPr="00B22D8B">
        <w:t> </w:t>
      </w:r>
      <w:r w:rsidRPr="00B22D8B">
        <w:rPr>
          <w:rFonts w:ascii="Gadugi" w:hAnsi="Gadugi" w:cs="Gadugi"/>
        </w:rPr>
        <w:t>ᓇᓗᓇᐃᖅᓯᓚᐅᖅ</w:t>
      </w:r>
      <w:r w:rsidR="004E43C7" w:rsidRPr="005D66D2">
        <w:rPr>
          <w:rFonts w:ascii="Gadugi" w:hAnsi="Gadugi" w:cs="Gadugi"/>
        </w:rPr>
        <w:t>ᖄᒃᑲᓐᓂᐊᒍᑦ</w:t>
      </w:r>
      <w:r w:rsidR="004E43C7" w:rsidRPr="004E43C7">
        <w:t> </w:t>
      </w:r>
      <w:r w:rsidR="004E43C7" w:rsidRPr="005D66D2">
        <w:rPr>
          <w:rFonts w:ascii="Gadugi" w:hAnsi="Gadugi" w:cs="Gadugi"/>
        </w:rPr>
        <w:t>ᐱᓕᕆᔪᖃᙱᓪᓗᓂ</w:t>
      </w:r>
      <w:r w:rsidR="004E43C7" w:rsidRPr="004E43C7">
        <w:t> </w:t>
      </w:r>
      <w:r w:rsidR="004E43C7" w:rsidRPr="005D66D2">
        <w:rPr>
          <w:rFonts w:ascii="Gadugi" w:hAnsi="Gadugi" w:cs="Gadugi"/>
        </w:rPr>
        <w:t>ᐱᓕᕆᐊᒃᓴᖅᑕᖃᒃᑲᓐᓂᙱᓪᓗᓂᓘᓐᓃᑦ</w:t>
      </w:r>
      <w:r w:rsidR="004E43C7" w:rsidRPr="004E43C7">
        <w:t> </w:t>
      </w:r>
      <w:r w:rsidR="004E43C7" w:rsidRPr="005D66D2">
        <w:rPr>
          <w:rFonts w:ascii="Gadugi" w:hAnsi="Gadugi" w:cs="Gadugi"/>
        </w:rPr>
        <w:t>ᐊᒃᑐᐊᓂᓕᖕᓂᒃ</w:t>
      </w:r>
      <w:r w:rsidR="004E43C7" w:rsidRPr="004E43C7">
        <w:t> </w:t>
      </w:r>
      <w:r w:rsidR="004E43C7" w:rsidRPr="005D66D2">
        <w:rPr>
          <w:rFonts w:ascii="Gadugi" w:hAnsi="Gadugi" w:cs="Gadugi"/>
        </w:rPr>
        <w:t>ᐱᓕᕆᐊᖑᔪᒪᔪᒧᑦ</w:t>
      </w:r>
      <w:r w:rsidR="004E43C7" w:rsidRPr="004E43C7">
        <w:t> </w:t>
      </w:r>
      <w:r w:rsidR="004E43C7" w:rsidRPr="005D66D2">
        <w:rPr>
          <w:rFonts w:ascii="Gadugi" w:hAnsi="Gadugi" w:cs="Gadugi"/>
        </w:rPr>
        <w:t>ᐱᓇᔪᒍᑕᐅᔪᒧᑦ</w:t>
      </w:r>
      <w:r w:rsidR="004E43C7" w:rsidRPr="004E43C7">
        <w:t>; </w:t>
      </w:r>
      <w:r w:rsidR="004E43C7" w:rsidRPr="005D66D2">
        <w:rPr>
          <w:rFonts w:ascii="Gadugi" w:hAnsi="Gadugi" w:cs="Gadugi"/>
        </w:rPr>
        <w:t>ᑕᐃᒪᐃᓐᓂᖓᓄᑦ</w:t>
      </w:r>
      <w:r w:rsidR="004E43C7" w:rsidRPr="004E43C7">
        <w:t>, </w:t>
      </w:r>
      <w:r w:rsidR="004E43C7" w:rsidRPr="005D66D2">
        <w:rPr>
          <w:rFonts w:ascii="Gadugi" w:hAnsi="Gadugi" w:cs="Gadugi"/>
        </w:rPr>
        <w:t>ᓄᓇᕗᒻᒥ</w:t>
      </w:r>
      <w:r w:rsidR="004E43C7" w:rsidRPr="004E43C7">
        <w:t> </w:t>
      </w:r>
      <w:r w:rsidR="004E43C7" w:rsidRPr="005D66D2">
        <w:rPr>
          <w:rFonts w:ascii="Gadugi" w:hAnsi="Gadugi" w:cs="Gadugi"/>
        </w:rPr>
        <w:t>ᐊᕙᑎᓕᕆᔨᒃᑯᑦ</w:t>
      </w:r>
      <w:r w:rsidR="004E43C7" w:rsidRPr="004E43C7">
        <w:t> </w:t>
      </w:r>
      <w:r w:rsidR="004E43C7" w:rsidRPr="005D66D2">
        <w:rPr>
          <w:rFonts w:ascii="Gadugi" w:hAnsi="Gadugi" w:cs="Gadugi"/>
        </w:rPr>
        <w:t>ᑲᑎᒪᔨᖏᑦ</w:t>
      </w:r>
      <w:r w:rsidR="004E43C7" w:rsidRPr="004E43C7">
        <w:t> </w:t>
      </w:r>
      <w:r w:rsidR="004E43C7" w:rsidRPr="005D66D2">
        <w:rPr>
          <w:rFonts w:ascii="Gadugi" w:hAnsi="Gadugi" w:cs="Gadugi"/>
        </w:rPr>
        <w:t>ᑲᔪᓯᓂᐊᖅᐳᑦ</w:t>
      </w:r>
      <w:r w:rsidR="00917209" w:rsidRPr="005D66D2">
        <w:rPr>
          <w:rFonts w:ascii="Gadugi" w:hAnsi="Gadugi" w:cs="Gadugi"/>
        </w:rPr>
        <w:t xml:space="preserve"> </w:t>
      </w:r>
      <w:proofErr w:type="spellStart"/>
      <w:r w:rsidR="00917209" w:rsidRPr="005D66D2">
        <w:rPr>
          <w:rFonts w:ascii="Gadugi" w:hAnsi="Gadugi" w:cs="Gadugi"/>
        </w:rPr>
        <w:lastRenderedPageBreak/>
        <w:t>ᖃᐅᔨᓴᖅᓯᓂᕐᒥᒃ</w:t>
      </w:r>
      <w:proofErr w:type="spellEnd"/>
      <w:r w:rsidR="00917209" w:rsidRPr="005D66D2">
        <w:rPr>
          <w:rFonts w:ascii="Gadugi" w:hAnsi="Gadugi" w:cs="Gadugi"/>
        </w:rPr>
        <w:t> </w:t>
      </w:r>
      <w:proofErr w:type="spellStart"/>
      <w:r w:rsidR="00917209" w:rsidRPr="005D66D2">
        <w:rPr>
          <w:rFonts w:ascii="Gadugi" w:hAnsi="Gadugi" w:cs="Gadugi"/>
        </w:rPr>
        <w:t>ᐱᓕᕆᐊᖑᔪᒥᒃ</w:t>
      </w:r>
      <w:proofErr w:type="spellEnd"/>
      <w:r w:rsidR="00917209" w:rsidRPr="005D66D2">
        <w:rPr>
          <w:rFonts w:ascii="Gadugi" w:hAnsi="Gadugi" w:cs="Gadugi"/>
        </w:rPr>
        <w:t> </w:t>
      </w:r>
      <w:proofErr w:type="spellStart"/>
      <w:r w:rsidR="00917209" w:rsidRPr="005D66D2">
        <w:rPr>
          <w:rFonts w:ascii="Gadugi" w:hAnsi="Gadugi" w:cs="Gadugi"/>
        </w:rPr>
        <w:t>ᑐᙵᕕᖃᖅᑎᑕᐅᓗᓂ</w:t>
      </w:r>
      <w:proofErr w:type="spellEnd"/>
      <w:r w:rsidR="00917209" w:rsidRPr="005D66D2">
        <w:rPr>
          <w:rFonts w:ascii="Gadugi" w:hAnsi="Gadugi" w:cs="Gadugi"/>
        </w:rPr>
        <w:t> </w:t>
      </w:r>
      <w:proofErr w:type="spellStart"/>
      <w:r w:rsidR="00917209" w:rsidRPr="005D66D2">
        <w:rPr>
          <w:rFonts w:ascii="Gadugi" w:hAnsi="Gadugi" w:cs="Gadugi"/>
        </w:rPr>
        <w:t>ᖃᓄᖅ</w:t>
      </w:r>
      <w:proofErr w:type="spellEnd"/>
      <w:r w:rsidR="00917209" w:rsidRPr="005D66D2">
        <w:rPr>
          <w:rFonts w:ascii="Gadugi" w:hAnsi="Gadugi" w:cs="Gadugi"/>
        </w:rPr>
        <w:t> </w:t>
      </w:r>
      <w:proofErr w:type="spellStart"/>
      <w:r w:rsidR="00917209" w:rsidRPr="005D66D2">
        <w:rPr>
          <w:rFonts w:ascii="Gadugi" w:hAnsi="Gadugi" w:cs="Gadugi"/>
        </w:rPr>
        <w:t>ᐊᖏᑎᒋᓂᖓᓄᑦ</w:t>
      </w:r>
      <w:proofErr w:type="spellEnd"/>
      <w:r w:rsidR="00917209" w:rsidRPr="005D66D2">
        <w:rPr>
          <w:rFonts w:ascii="Gadugi" w:hAnsi="Gadugi" w:cs="Gadugi"/>
        </w:rPr>
        <w:t> </w:t>
      </w:r>
      <w:proofErr w:type="spellStart"/>
      <w:r w:rsidR="00917209" w:rsidRPr="005D66D2">
        <w:rPr>
          <w:rFonts w:ascii="Gadugi" w:hAnsi="Gadugi" w:cs="Gadugi"/>
        </w:rPr>
        <w:t>ᖁᓛᓂ</w:t>
      </w:r>
      <w:proofErr w:type="spellEnd"/>
      <w:r w:rsidR="00917209" w:rsidRPr="005D66D2">
        <w:rPr>
          <w:rFonts w:ascii="Gadugi" w:hAnsi="Gadugi" w:cs="Gadugi"/>
        </w:rPr>
        <w:t> </w:t>
      </w:r>
      <w:proofErr w:type="spellStart"/>
      <w:r w:rsidR="00917209" w:rsidRPr="005D66D2">
        <w:rPr>
          <w:rFonts w:ascii="Gadugi" w:hAnsi="Gadugi" w:cs="Gadugi"/>
        </w:rPr>
        <w:t>ᓇᓗᓇᐃᔭᖅᓯᒪᔪᑎᑐᑦ</w:t>
      </w:r>
      <w:proofErr w:type="spellEnd"/>
      <w:r w:rsidR="00917209" w:rsidRPr="005D66D2">
        <w:rPr>
          <w:rFonts w:ascii="Gadugi" w:hAnsi="Gadugi" w:cs="Gadugi"/>
        </w:rPr>
        <w:t>.</w:t>
      </w:r>
    </w:p>
    <w:p w14:paraId="12D4E865" w14:textId="77777777" w:rsidR="00703EAF" w:rsidRPr="00703EAF" w:rsidRDefault="00703EAF" w:rsidP="00703EAF">
      <w:pPr>
        <w:jc w:val="both"/>
      </w:pPr>
    </w:p>
    <w:p w14:paraId="6B338294" w14:textId="77777777" w:rsidR="00D22ED8" w:rsidRDefault="00D22ED8" w:rsidP="007D58F2">
      <w:pPr>
        <w:jc w:val="both"/>
      </w:pPr>
    </w:p>
    <w:p w14:paraId="32254A13" w14:textId="7AF45B68" w:rsidR="00EF0CFB" w:rsidRPr="00C55777" w:rsidRDefault="004C323D" w:rsidP="00B81803">
      <w:pPr>
        <w:jc w:val="both"/>
        <w:rPr>
          <w:lang w:val="en-CA"/>
        </w:rPr>
      </w:pPr>
      <w:bookmarkStart w:id="1" w:name="_Hlk17989945"/>
      <w:proofErr w:type="spellStart"/>
      <w:r w:rsidRPr="004C323D">
        <w:rPr>
          <w:rFonts w:ascii="Gadugi" w:hAnsi="Gadugi" w:cs="Gadugi"/>
          <w:lang w:val="en-CA"/>
        </w:rPr>
        <w:t>ᐊᐱᖅᑯᑎᒃᓴᑦ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ᓄᓇᕗᒻᒥ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ᐊᕙᑎᓕᕆᔨᒃᑯᑦ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ᑲᑎᒪᔨᖏᑕ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ᐱᓕᕆᐊᖏᑕ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ᒥᒃᓵᓄᑦ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ᑐᕌᖅᑎᑕᐅᔪᓐᓇᖅᑐᑦ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ᐊᑎᓕᐅᖅᓯᒪᔪᒧᑦ</w:t>
      </w:r>
      <w:proofErr w:type="spellEnd"/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ᐅᕗᖓ</w:t>
      </w:r>
      <w:proofErr w:type="spellEnd"/>
      <w:r w:rsidRPr="004C323D">
        <w:rPr>
          <w:lang w:val="en-CA"/>
        </w:rPr>
        <w:t xml:space="preserve"> </w:t>
      </w:r>
      <w:r w:rsidR="005D66D2">
        <w:rPr>
          <w:lang w:val="en-CA"/>
        </w:rPr>
        <w:t>1-866-233-3033 Ext. 575</w:t>
      </w:r>
      <w:r w:rsidRPr="004C323D">
        <w:rPr>
          <w:lang w:val="en-CA"/>
        </w:rPr>
        <w:t xml:space="preserve"> </w:t>
      </w:r>
      <w:proofErr w:type="spellStart"/>
      <w:r w:rsidRPr="004C323D">
        <w:rPr>
          <w:rFonts w:ascii="Gadugi" w:hAnsi="Gadugi" w:cs="Gadugi"/>
          <w:lang w:val="en-CA"/>
        </w:rPr>
        <w:t>ᐅᕝᕙᓘᓐᓃᑦ</w:t>
      </w:r>
      <w:proofErr w:type="spellEnd"/>
      <w:r w:rsidRPr="004C323D">
        <w:rPr>
          <w:lang w:val="en-CA"/>
        </w:rPr>
        <w:t xml:space="preserve"> </w:t>
      </w:r>
      <w:hyperlink r:id="rId15" w:history="1">
        <w:r w:rsidR="005D66D2" w:rsidRPr="006D266E">
          <w:rPr>
            <w:rStyle w:val="Hyperlink"/>
          </w:rPr>
          <w:t>dsim@nirb.ca</w:t>
        </w:r>
      </w:hyperlink>
      <w:r w:rsidR="00E6713D">
        <w:rPr>
          <w:lang w:val="en-CA"/>
        </w:rPr>
        <w:t>.</w:t>
      </w:r>
    </w:p>
    <w:p w14:paraId="5B977A5E" w14:textId="77777777" w:rsidR="00A138D1" w:rsidRDefault="00A138D1" w:rsidP="00B81803">
      <w:pPr>
        <w:jc w:val="both"/>
        <w:rPr>
          <w:rFonts w:ascii="Gadugi" w:hAnsi="Gadugi" w:cs="Gadugi"/>
        </w:rPr>
      </w:pPr>
    </w:p>
    <w:p w14:paraId="5D3E3C37" w14:textId="77777777" w:rsidR="007A2CFB" w:rsidRPr="00C55777" w:rsidRDefault="00A138D1" w:rsidP="00B81803">
      <w:pPr>
        <w:jc w:val="both"/>
        <w:rPr>
          <w:lang w:val="en-CA"/>
        </w:rPr>
      </w:pPr>
      <w:proofErr w:type="spellStart"/>
      <w:r w:rsidRPr="00A138D1">
        <w:rPr>
          <w:rFonts w:ascii="Gadugi" w:hAnsi="Gadugi" w:cs="Gadugi"/>
        </w:rPr>
        <w:t>ᐅᕙᙶᖅᑐᖅ</w:t>
      </w:r>
      <w:proofErr w:type="spellEnd"/>
      <w:r>
        <w:t>,</w:t>
      </w:r>
    </w:p>
    <w:p w14:paraId="3799028A" w14:textId="77777777" w:rsidR="00F56133" w:rsidRDefault="00F56133" w:rsidP="00B81803">
      <w:pPr>
        <w:jc w:val="both"/>
        <w:rPr>
          <w:i/>
          <w:iCs/>
          <w:lang w:val="en-CA"/>
        </w:rPr>
      </w:pPr>
    </w:p>
    <w:p w14:paraId="04034BF1" w14:textId="77777777" w:rsidR="00E85807" w:rsidRPr="00C55777" w:rsidRDefault="00E85807" w:rsidP="00B81803">
      <w:pPr>
        <w:jc w:val="both"/>
        <w:rPr>
          <w:i/>
          <w:iCs/>
          <w:lang w:val="en-CA"/>
        </w:rPr>
      </w:pPr>
    </w:p>
    <w:p w14:paraId="0D850DEF" w14:textId="77777777" w:rsidR="00F32076" w:rsidRPr="00C55777" w:rsidRDefault="00AC193E" w:rsidP="00B81803">
      <w:pPr>
        <w:jc w:val="both"/>
        <w:rPr>
          <w:i/>
          <w:iCs/>
          <w:lang w:val="en-CA"/>
        </w:rPr>
      </w:pPr>
      <w:r w:rsidRPr="00C55777">
        <w:rPr>
          <w:i/>
          <w:iCs/>
          <w:lang w:val="en-CA"/>
        </w:rPr>
        <w:t>(</w:t>
      </w:r>
      <w:proofErr w:type="gramStart"/>
      <w:r w:rsidRPr="00C55777">
        <w:rPr>
          <w:i/>
          <w:iCs/>
          <w:lang w:val="en-CA"/>
        </w:rPr>
        <w:t>original</w:t>
      </w:r>
      <w:proofErr w:type="gramEnd"/>
      <w:r w:rsidRPr="00C55777">
        <w:rPr>
          <w:i/>
          <w:iCs/>
          <w:lang w:val="en-CA"/>
        </w:rPr>
        <w:t xml:space="preserve"> signed by:)</w:t>
      </w:r>
    </w:p>
    <w:p w14:paraId="447431D6" w14:textId="77777777" w:rsidR="00AC193E" w:rsidRPr="00C55777" w:rsidRDefault="00AC193E" w:rsidP="00B81803">
      <w:pPr>
        <w:jc w:val="both"/>
        <w:rPr>
          <w:lang w:val="en-CA"/>
        </w:rPr>
      </w:pPr>
    </w:p>
    <w:p w14:paraId="38A8B86F" w14:textId="59C85C82" w:rsidR="00340DC6" w:rsidRPr="005D66D2" w:rsidRDefault="005D66D2" w:rsidP="00B81803">
      <w:pPr>
        <w:jc w:val="both"/>
      </w:pPr>
      <w:r w:rsidRPr="005D66D2">
        <w:t>Dustin Sim</w:t>
      </w:r>
    </w:p>
    <w:p w14:paraId="3BB83E0F" w14:textId="77AF0B4F" w:rsidR="00340DC6" w:rsidRPr="00C55777" w:rsidRDefault="005D66D2" w:rsidP="00B81803">
      <w:pPr>
        <w:jc w:val="both"/>
      </w:pPr>
      <w:r>
        <w:t>Screening Officer</w:t>
      </w:r>
    </w:p>
    <w:bookmarkEnd w:id="1"/>
    <w:p w14:paraId="2631A715" w14:textId="77777777" w:rsidR="00715D02" w:rsidRDefault="00E85807" w:rsidP="00B81803">
      <w:pPr>
        <w:jc w:val="both"/>
      </w:pPr>
      <w:proofErr w:type="spellStart"/>
      <w:r w:rsidRPr="00E85807">
        <w:rPr>
          <w:rFonts w:ascii="Gadugi" w:hAnsi="Gadugi" w:cs="Gadugi"/>
        </w:rPr>
        <w:t>ᓄᓇᕗᒻᒥ</w:t>
      </w:r>
      <w:proofErr w:type="spellEnd"/>
      <w:r w:rsidRPr="00E85807">
        <w:t> </w:t>
      </w:r>
      <w:proofErr w:type="spellStart"/>
      <w:r w:rsidRPr="00E85807">
        <w:rPr>
          <w:rFonts w:ascii="Gadugi" w:hAnsi="Gadugi" w:cs="Gadugi"/>
        </w:rPr>
        <w:t>ᐊᕙᑎᓕᕆᔨᒃᑯᑦ</w:t>
      </w:r>
      <w:proofErr w:type="spellEnd"/>
      <w:r w:rsidRPr="00E85807">
        <w:t> </w:t>
      </w:r>
      <w:proofErr w:type="spellStart"/>
      <w:r w:rsidRPr="00E85807">
        <w:rPr>
          <w:rFonts w:ascii="Gadugi" w:hAnsi="Gadugi" w:cs="Gadugi"/>
        </w:rPr>
        <w:t>ᑲᑎᒪᔨᖏᑦ</w:t>
      </w:r>
      <w:proofErr w:type="spellEnd"/>
      <w:r w:rsidRPr="00E85807">
        <w:t> </w:t>
      </w:r>
    </w:p>
    <w:p w14:paraId="59E39E1A" w14:textId="77777777" w:rsidR="00E85807" w:rsidRPr="00C55777" w:rsidRDefault="00E85807" w:rsidP="00B81803">
      <w:pPr>
        <w:jc w:val="both"/>
        <w:rPr>
          <w:sz w:val="22"/>
          <w:szCs w:val="22"/>
          <w:lang w:val="en-CA"/>
        </w:rPr>
      </w:pPr>
    </w:p>
    <w:p w14:paraId="0C35449C" w14:textId="77777777" w:rsidR="006B76F0" w:rsidRPr="00C55777" w:rsidRDefault="006B76F0" w:rsidP="00B81803">
      <w:pPr>
        <w:tabs>
          <w:tab w:val="left" w:pos="1418"/>
        </w:tabs>
        <w:jc w:val="both"/>
        <w:rPr>
          <w:sz w:val="20"/>
          <w:szCs w:val="20"/>
        </w:rPr>
      </w:pPr>
    </w:p>
    <w:p w14:paraId="7295BD21" w14:textId="77777777" w:rsidR="006B76F0" w:rsidRPr="00C55777" w:rsidRDefault="006B76F0" w:rsidP="00B81803">
      <w:pPr>
        <w:tabs>
          <w:tab w:val="left" w:pos="1418"/>
        </w:tabs>
        <w:jc w:val="both"/>
        <w:rPr>
          <w:sz w:val="20"/>
          <w:szCs w:val="20"/>
        </w:rPr>
      </w:pPr>
      <w:r w:rsidRPr="00C55777">
        <w:rPr>
          <w:sz w:val="20"/>
          <w:szCs w:val="20"/>
        </w:rPr>
        <w:t>cc:</w:t>
      </w:r>
      <w:r w:rsidRPr="00C55777">
        <w:rPr>
          <w:sz w:val="20"/>
          <w:szCs w:val="20"/>
        </w:rPr>
        <w:tab/>
        <w:t>Distribution List</w:t>
      </w:r>
    </w:p>
    <w:p w14:paraId="558A100C" w14:textId="77777777" w:rsidR="005D66D2" w:rsidRDefault="006B76F0" w:rsidP="005D66D2">
      <w:pPr>
        <w:tabs>
          <w:tab w:val="left" w:pos="1418"/>
        </w:tabs>
        <w:jc w:val="both"/>
        <w:rPr>
          <w:sz w:val="20"/>
          <w:szCs w:val="20"/>
        </w:rPr>
      </w:pPr>
      <w:r w:rsidRPr="00C55777">
        <w:rPr>
          <w:sz w:val="20"/>
          <w:szCs w:val="20"/>
        </w:rPr>
        <w:tab/>
      </w:r>
      <w:r w:rsidR="005D66D2">
        <w:rPr>
          <w:sz w:val="20"/>
          <w:szCs w:val="20"/>
        </w:rPr>
        <w:t>Richard Dwyer, Nunavut Water Board</w:t>
      </w:r>
    </w:p>
    <w:p w14:paraId="2C969093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Nidhi Singh, Nunavut Water Board</w:t>
      </w:r>
    </w:p>
    <w:p w14:paraId="273526AE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Abid Jan, Nunavut Water Board</w:t>
      </w:r>
    </w:p>
    <w:p w14:paraId="3D199B6E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Jared </w:t>
      </w:r>
      <w:proofErr w:type="spellStart"/>
      <w:r>
        <w:rPr>
          <w:sz w:val="20"/>
          <w:szCs w:val="20"/>
        </w:rPr>
        <w:t>Ottenhof</w:t>
      </w:r>
      <w:proofErr w:type="spellEnd"/>
      <w:r>
        <w:rPr>
          <w:sz w:val="20"/>
          <w:szCs w:val="20"/>
        </w:rPr>
        <w:t>, Qikiqtani Inuit Association</w:t>
      </w:r>
    </w:p>
    <w:p w14:paraId="1A6CA9F9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Conor Goddard, Qikiqtani Inuit Association</w:t>
      </w:r>
    </w:p>
    <w:p w14:paraId="55C17538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Chris Spencer, Qikiqtani Inuit Association</w:t>
      </w:r>
    </w:p>
    <w:p w14:paraId="79BAD549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Assol Kubeisinova, Qikiqtani Inuit Association</w:t>
      </w:r>
    </w:p>
    <w:p w14:paraId="0F953999" w14:textId="77777777" w:rsidR="005D66D2" w:rsidRDefault="005D66D2" w:rsidP="005D66D2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  <w:t>Justin Buller, Government of Nunavut</w:t>
      </w:r>
    </w:p>
    <w:p w14:paraId="6ACF6198" w14:textId="77777777" w:rsidR="005D66D2" w:rsidRDefault="005D66D2" w:rsidP="005D66D2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Dianne Lapierre, Government of Nunavut</w:t>
      </w:r>
    </w:p>
    <w:p w14:paraId="30DFFB35" w14:textId="77777777" w:rsidR="005D66D2" w:rsidRDefault="005D66D2" w:rsidP="005D66D2">
      <w:pPr>
        <w:tabs>
          <w:tab w:val="left" w:pos="1418"/>
        </w:tabs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ab/>
        <w:t>Natalie D’Souza, Government of Nunavut</w:t>
      </w:r>
    </w:p>
    <w:p w14:paraId="1BB4E4D1" w14:textId="77777777" w:rsidR="005D66D2" w:rsidRPr="00AE4B55" w:rsidRDefault="005D66D2" w:rsidP="005D66D2">
      <w:pPr>
        <w:tabs>
          <w:tab w:val="left" w:pos="1418"/>
        </w:tabs>
        <w:ind w:firstLine="720"/>
        <w:jc w:val="both"/>
      </w:pPr>
      <w:r>
        <w:rPr>
          <w:sz w:val="20"/>
          <w:szCs w:val="20"/>
        </w:rPr>
        <w:tab/>
        <w:t>Mosha Cote, Government of Nunavut</w:t>
      </w:r>
    </w:p>
    <w:p w14:paraId="75859E7C" w14:textId="05BAE11F" w:rsidR="00056B7B" w:rsidRPr="00C55777" w:rsidRDefault="00056B7B" w:rsidP="009E710C">
      <w:pPr>
        <w:tabs>
          <w:tab w:val="left" w:pos="1418"/>
        </w:tabs>
        <w:ind w:firstLine="720"/>
        <w:jc w:val="both"/>
      </w:pPr>
    </w:p>
    <w:sectPr w:rsidR="00056B7B" w:rsidRPr="00C55777" w:rsidSect="009E710C">
      <w:footerReference w:type="default" r:id="rId16"/>
      <w:headerReference w:type="first" r:id="rId17"/>
      <w:footerReference w:type="first" r:id="rId18"/>
      <w:pgSz w:w="12240" w:h="15840"/>
      <w:pgMar w:top="567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51D1B" w14:textId="77777777" w:rsidR="00BE70F5" w:rsidRPr="00322628" w:rsidRDefault="00BE70F5">
      <w:pPr>
        <w:rPr>
          <w:sz w:val="23"/>
          <w:szCs w:val="23"/>
        </w:rPr>
      </w:pPr>
      <w:r w:rsidRPr="00322628">
        <w:rPr>
          <w:sz w:val="23"/>
          <w:szCs w:val="23"/>
        </w:rPr>
        <w:separator/>
      </w:r>
    </w:p>
  </w:endnote>
  <w:endnote w:type="continuationSeparator" w:id="0">
    <w:p w14:paraId="262253F3" w14:textId="77777777" w:rsidR="00BE70F5" w:rsidRPr="00322628" w:rsidRDefault="00BE70F5">
      <w:pPr>
        <w:rPr>
          <w:sz w:val="23"/>
          <w:szCs w:val="23"/>
        </w:rPr>
      </w:pPr>
      <w:r w:rsidRPr="00322628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EA287" w14:textId="77777777" w:rsidR="009E710C" w:rsidRDefault="009E710C" w:rsidP="009E710C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6C894B33" wp14:editId="6A16CD66">
          <wp:extent cx="137160" cy="137160"/>
          <wp:effectExtent l="0" t="0" r="0" b="0"/>
          <wp:docPr id="1511345101" name="Graphic 1511345101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</w:t>
    </w:r>
    <w:r w:rsidRPr="00BD1B0E">
      <w:rPr>
        <w:sz w:val="16"/>
        <w:szCs w:val="16"/>
      </w:rPr>
      <w:t>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07D2B539" wp14:editId="397F0627">
          <wp:extent cx="137160" cy="137160"/>
          <wp:effectExtent l="0" t="0" r="0" b="0"/>
          <wp:docPr id="144393891" name="Graphic 144393891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91BD3B8" wp14:editId="1B96139C">
          <wp:extent cx="109728" cy="109499"/>
          <wp:effectExtent l="0" t="0" r="5080" b="5080"/>
          <wp:docPr id="1639407502" name="Picture 1639407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7B1260" wp14:editId="777CCA62">
          <wp:extent cx="109728" cy="101774"/>
          <wp:effectExtent l="0" t="0" r="5080" b="0"/>
          <wp:docPr id="1390145487" name="Picture 1390145487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96D05D2" wp14:editId="3684F247">
          <wp:extent cx="118872" cy="109673"/>
          <wp:effectExtent l="0" t="0" r="0" b="5080"/>
          <wp:docPr id="1137957546" name="Picture 11379575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62BDD389" w14:textId="77777777" w:rsidR="009E710C" w:rsidRPr="009E710C" w:rsidRDefault="009E710C" w:rsidP="009E710C">
    <w:pPr>
      <w:pBdr>
        <w:top w:val="single" w:sz="8" w:space="1" w:color="auto"/>
      </w:pBdr>
      <w:tabs>
        <w:tab w:val="center" w:pos="4680"/>
      </w:tabs>
      <w:rPr>
        <w:sz w:val="16"/>
        <w:szCs w:val="16"/>
      </w:rPr>
    </w:pPr>
    <w:r w:rsidRPr="00287FE4">
      <w:rPr>
        <w:b/>
        <w:bCs/>
        <w:noProof/>
        <w:sz w:val="16"/>
        <w:szCs w:val="16"/>
      </w:rPr>
      <w:drawing>
        <wp:inline distT="0" distB="0" distL="0" distR="0" wp14:anchorId="254F4EFC" wp14:editId="6E95CE12">
          <wp:extent cx="137160" cy="137160"/>
          <wp:effectExtent l="0" t="0" r="0" b="0"/>
          <wp:docPr id="1381335951" name="Graphic 1381335951" descr="Envelope with solid fi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2997495" name="Graphic 1462997495" descr="Envelope with solid fill"/>
                  <pic:cNvPicPr/>
                </pic:nvPicPr>
                <pic:blipFill>
                  <a:blip r:embed="rId8">
                    <a:extLst>
                      <a:ext uri="{96DAC541-7B7A-43D3-8B79-37D633B846F1}">
                        <asvg:svgBlip xmlns:asvg="http://schemas.microsoft.com/office/drawing/2016/SVG/main" r:embed="rId9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87FE4">
      <w:rPr>
        <w:sz w:val="16"/>
        <w:szCs w:val="16"/>
      </w:rPr>
      <w:t>P.O. Box 1360 Cambridge Bay, NU X0B 0C0</w:t>
    </w:r>
    <w:r w:rsidRPr="00287FE4">
      <w:rPr>
        <w:sz w:val="16"/>
        <w:szCs w:val="16"/>
      </w:rPr>
      <w:tab/>
    </w:r>
    <w:r>
      <w:rPr>
        <w:sz w:val="16"/>
        <w:szCs w:val="16"/>
      </w:rPr>
      <w:ptab w:relativeTo="margin" w:alignment="right" w:leader="none"/>
    </w:r>
    <w:r w:rsidRPr="00287FE4">
      <w:rPr>
        <w:sz w:val="16"/>
        <w:szCs w:val="16"/>
      </w:rPr>
      <w:t xml:space="preserve">Page </w:t>
    </w:r>
    <w:r w:rsidRPr="00287FE4">
      <w:rPr>
        <w:sz w:val="16"/>
        <w:szCs w:val="16"/>
      </w:rPr>
      <w:fldChar w:fldCharType="begin"/>
    </w:r>
    <w:r w:rsidRPr="00287FE4">
      <w:rPr>
        <w:sz w:val="16"/>
        <w:szCs w:val="16"/>
      </w:rPr>
      <w:instrText xml:space="preserve"> PAGE </w:instrText>
    </w:r>
    <w:r w:rsidRPr="00287FE4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287FE4">
      <w:rPr>
        <w:sz w:val="16"/>
        <w:szCs w:val="16"/>
      </w:rPr>
      <w:fldChar w:fldCharType="end"/>
    </w:r>
    <w:r w:rsidRPr="00287FE4">
      <w:rPr>
        <w:sz w:val="16"/>
        <w:szCs w:val="16"/>
      </w:rPr>
      <w:t xml:space="preserve"> of </w:t>
    </w:r>
    <w:r w:rsidRPr="00287FE4">
      <w:rPr>
        <w:sz w:val="16"/>
        <w:szCs w:val="16"/>
      </w:rPr>
      <w:fldChar w:fldCharType="begin"/>
    </w:r>
    <w:r w:rsidRPr="00287FE4">
      <w:rPr>
        <w:sz w:val="16"/>
        <w:szCs w:val="16"/>
      </w:rPr>
      <w:instrText xml:space="preserve"> NUMPAGES </w:instrText>
    </w:r>
    <w:r w:rsidRPr="00287FE4">
      <w:rPr>
        <w:sz w:val="16"/>
        <w:szCs w:val="16"/>
      </w:rPr>
      <w:fldChar w:fldCharType="separate"/>
    </w:r>
    <w:r>
      <w:rPr>
        <w:sz w:val="16"/>
        <w:szCs w:val="16"/>
      </w:rPr>
      <w:t>4</w:t>
    </w:r>
    <w:r w:rsidRPr="00287FE4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E6E0A" w14:textId="77777777" w:rsidR="00B40D07" w:rsidRDefault="00B40D07" w:rsidP="00091761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228170C9" wp14:editId="5AD09A19">
          <wp:extent cx="137160" cy="137160"/>
          <wp:effectExtent l="0" t="0" r="0" b="0"/>
          <wp:docPr id="1114783698" name="Graphic 1114783698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</w:t>
    </w:r>
    <w:r w:rsidRPr="00BD1B0E">
      <w:rPr>
        <w:sz w:val="16"/>
        <w:szCs w:val="16"/>
      </w:rPr>
      <w:t>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0FB48B13" wp14:editId="1C481126">
          <wp:extent cx="137160" cy="137160"/>
          <wp:effectExtent l="0" t="0" r="0" b="0"/>
          <wp:docPr id="1202133255" name="Graphic 1202133255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3C6AFF4" wp14:editId="4858F29D">
          <wp:extent cx="109728" cy="109499"/>
          <wp:effectExtent l="0" t="0" r="5080" b="5080"/>
          <wp:docPr id="1262832881" name="Picture 12628328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605C1C" wp14:editId="66BA674D">
          <wp:extent cx="109728" cy="101774"/>
          <wp:effectExtent l="0" t="0" r="5080" b="0"/>
          <wp:docPr id="1348933351" name="Picture 1348933351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19D99B" wp14:editId="32BDC09D">
          <wp:extent cx="118872" cy="109673"/>
          <wp:effectExtent l="0" t="0" r="0" b="5080"/>
          <wp:docPr id="1518988701" name="Picture 1518988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69403CAA" w14:textId="77777777" w:rsidR="008D1DA4" w:rsidRPr="00B40D07" w:rsidRDefault="00B40D07" w:rsidP="00091761">
    <w:pPr>
      <w:pBdr>
        <w:top w:val="single" w:sz="8" w:space="1" w:color="auto"/>
      </w:pBdr>
      <w:tabs>
        <w:tab w:val="center" w:pos="4680"/>
      </w:tabs>
      <w:rPr>
        <w:sz w:val="16"/>
        <w:szCs w:val="16"/>
      </w:rPr>
    </w:pPr>
    <w:r w:rsidRPr="00287FE4">
      <w:rPr>
        <w:b/>
        <w:bCs/>
        <w:noProof/>
        <w:sz w:val="16"/>
        <w:szCs w:val="16"/>
      </w:rPr>
      <w:drawing>
        <wp:inline distT="0" distB="0" distL="0" distR="0" wp14:anchorId="34930E71" wp14:editId="089DE2DD">
          <wp:extent cx="137160" cy="137160"/>
          <wp:effectExtent l="0" t="0" r="0" b="0"/>
          <wp:docPr id="1916801995" name="Graphic 1916801995" descr="Envelope with solid fi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2997495" name="Graphic 1462997495" descr="Envelope with solid fill"/>
                  <pic:cNvPicPr/>
                </pic:nvPicPr>
                <pic:blipFill>
                  <a:blip r:embed="rId8">
                    <a:extLst>
                      <a:ext uri="{96DAC541-7B7A-43D3-8B79-37D633B846F1}">
                        <asvg:svgBlip xmlns:asvg="http://schemas.microsoft.com/office/drawing/2016/SVG/main" r:embed="rId9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87FE4">
      <w:rPr>
        <w:sz w:val="16"/>
        <w:szCs w:val="16"/>
      </w:rPr>
      <w:t>P.O. Box 1360 Cambridge Bay, NU X0B 0C0</w:t>
    </w:r>
    <w:r w:rsidRPr="00287FE4">
      <w:rPr>
        <w:sz w:val="16"/>
        <w:szCs w:val="16"/>
      </w:rPr>
      <w:tab/>
    </w:r>
    <w:r>
      <w:rPr>
        <w:sz w:val="16"/>
        <w:szCs w:val="16"/>
      </w:rPr>
      <w:ptab w:relativeTo="margin" w:alignment="right" w:leader="none"/>
    </w:r>
    <w:r w:rsidRPr="00287FE4">
      <w:rPr>
        <w:sz w:val="16"/>
        <w:szCs w:val="16"/>
      </w:rPr>
      <w:t xml:space="preserve">Page </w:t>
    </w:r>
    <w:r w:rsidRPr="00287FE4">
      <w:rPr>
        <w:sz w:val="16"/>
        <w:szCs w:val="16"/>
      </w:rPr>
      <w:fldChar w:fldCharType="begin"/>
    </w:r>
    <w:r w:rsidRPr="00287FE4">
      <w:rPr>
        <w:sz w:val="16"/>
        <w:szCs w:val="16"/>
      </w:rPr>
      <w:instrText xml:space="preserve"> PAGE </w:instrText>
    </w:r>
    <w:r w:rsidRPr="00287FE4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287FE4">
      <w:rPr>
        <w:sz w:val="16"/>
        <w:szCs w:val="16"/>
      </w:rPr>
      <w:fldChar w:fldCharType="end"/>
    </w:r>
    <w:r w:rsidRPr="00287FE4">
      <w:rPr>
        <w:sz w:val="16"/>
        <w:szCs w:val="16"/>
      </w:rPr>
      <w:t xml:space="preserve"> of </w:t>
    </w:r>
    <w:r w:rsidRPr="00287FE4">
      <w:rPr>
        <w:sz w:val="16"/>
        <w:szCs w:val="16"/>
      </w:rPr>
      <w:fldChar w:fldCharType="begin"/>
    </w:r>
    <w:r w:rsidRPr="00287FE4">
      <w:rPr>
        <w:sz w:val="16"/>
        <w:szCs w:val="16"/>
      </w:rPr>
      <w:instrText xml:space="preserve"> NUMPAGES </w:instrText>
    </w:r>
    <w:r w:rsidRPr="00287FE4">
      <w:rPr>
        <w:sz w:val="16"/>
        <w:szCs w:val="16"/>
      </w:rPr>
      <w:fldChar w:fldCharType="separate"/>
    </w:r>
    <w:r>
      <w:rPr>
        <w:sz w:val="16"/>
        <w:szCs w:val="16"/>
      </w:rPr>
      <w:t>4</w:t>
    </w:r>
    <w:r w:rsidRPr="00287FE4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FE8D3" w14:textId="77777777" w:rsidR="00BE70F5" w:rsidRPr="00322628" w:rsidRDefault="00BE70F5">
      <w:pPr>
        <w:rPr>
          <w:sz w:val="23"/>
          <w:szCs w:val="23"/>
        </w:rPr>
      </w:pPr>
      <w:r w:rsidRPr="00322628">
        <w:rPr>
          <w:sz w:val="23"/>
          <w:szCs w:val="23"/>
        </w:rPr>
        <w:separator/>
      </w:r>
    </w:p>
  </w:footnote>
  <w:footnote w:type="continuationSeparator" w:id="0">
    <w:p w14:paraId="0F375572" w14:textId="77777777" w:rsidR="00BE70F5" w:rsidRPr="00322628" w:rsidRDefault="00BE70F5">
      <w:pPr>
        <w:rPr>
          <w:sz w:val="23"/>
          <w:szCs w:val="23"/>
        </w:rPr>
      </w:pPr>
      <w:r w:rsidRPr="00322628">
        <w:rPr>
          <w:sz w:val="23"/>
          <w:szCs w:val="23"/>
        </w:rPr>
        <w:continuationSeparator/>
      </w:r>
    </w:p>
  </w:footnote>
  <w:footnote w:id="1">
    <w:p w14:paraId="136DAE12" w14:textId="77777777" w:rsidR="0011599F" w:rsidRPr="0011599F" w:rsidRDefault="0011599F">
      <w:pPr>
        <w:pStyle w:val="FootnoteText"/>
        <w:rPr>
          <w:lang w:val="en-CA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ᒪᓕᒃᖢᒍ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ᑎᑎᕋᖅᓯᒪᓂᓕᒃ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12,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ᑎᑎᕋᖅᓯᒪᓂᓖᑦ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12.4.1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ᐊᒻᒪ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12.4.4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ᐊᖏᖃᑎᒌᒍᑎᒥ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ᐃᓄᖕᓄᑦ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ᓄᓇᕗᒻᒥ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ᓄᓇᑖᕐᓂᕐᒧᑦ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ᐊᒻᒪ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ᑯᐃᓐ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ᑭᒡᒐᖅᑐᖅᑎᖓᓄᑦ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ᑲᓇᑕᒥ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(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ᓄᓇᕗᒻᒥ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ᐊᖏᕈᑎ</w:t>
      </w:r>
      <w:proofErr w:type="spellEnd"/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)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ᐊᒻᒪ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-highlighted"/>
          <w:rFonts w:ascii="Gadugi" w:eastAsiaTheme="majorEastAsia" w:hAnsi="Gadugi" w:cs="Gadugi"/>
          <w:sz w:val="21"/>
          <w:szCs w:val="21"/>
          <w:shd w:val="clear" w:color="auto" w:fill="D4D4D4"/>
        </w:rPr>
        <w:t>ᑎᑎᕋᖅᓯᒪᓂᓕᒃ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87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ᓄᓇᕗᒻᒥ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ᐸᕐᓇᐃᔨᑦ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ᐱᓕᕆᐊᖑᔪᒃᓴᓄᓪᓗ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ᖃᐅᔨᓴᖅᓯᓂᕐᒧᑦ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ᐱᖁᔭᖅ</w:t>
      </w:r>
      <w:proofErr w:type="spellEnd"/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,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S.C.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2013,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c.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14,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s.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2</w:t>
      </w:r>
      <w:r w:rsidR="008A7663">
        <w:rPr>
          <w:rFonts w:ascii="Segoe UI" w:hAnsi="Segoe UI" w:cs="Segoe UI"/>
          <w:sz w:val="21"/>
          <w:szCs w:val="21"/>
        </w:rPr>
        <w:t xml:space="preserve"> </w:t>
      </w:r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(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ᓄᓇᕗᒻᒥ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ᐸᕐᓇᐃᓂᕐᒧᑦ</w:t>
      </w:r>
      <w:proofErr w:type="spellEnd"/>
      <w:r w:rsidR="008A7663">
        <w:rPr>
          <w:rFonts w:ascii="Segoe UI" w:hAnsi="Segoe UI" w:cs="Segoe UI"/>
          <w:sz w:val="21"/>
          <w:szCs w:val="21"/>
        </w:rPr>
        <w:t xml:space="preserve"> </w:t>
      </w:r>
      <w:proofErr w:type="spellStart"/>
      <w:r w:rsidR="008A7663">
        <w:rPr>
          <w:rStyle w:val="ts-alignment-element"/>
          <w:rFonts w:ascii="Gadugi" w:eastAsiaTheme="majorEastAsia" w:hAnsi="Gadugi" w:cs="Gadugi"/>
          <w:sz w:val="21"/>
          <w:szCs w:val="21"/>
        </w:rPr>
        <w:t>ᐱᖁᔭᖅ</w:t>
      </w:r>
      <w:proofErr w:type="spellEnd"/>
      <w:r w:rsidR="008A7663">
        <w:rPr>
          <w:rStyle w:val="ts-alignment-element"/>
          <w:rFonts w:ascii="Segoe UI" w:eastAsiaTheme="majorEastAsia" w:hAnsi="Segoe UI" w:cs="Segoe UI"/>
          <w:sz w:val="21"/>
          <w:szCs w:val="21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D1884" w14:textId="77777777" w:rsidR="008D1DA4" w:rsidRPr="00322628" w:rsidRDefault="008D1DA4" w:rsidP="009229BC">
    <w:pPr>
      <w:pStyle w:val="Header"/>
      <w:jc w:val="center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20A6E"/>
    <w:multiLevelType w:val="hybridMultilevel"/>
    <w:tmpl w:val="88A2109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839B1"/>
    <w:multiLevelType w:val="hybridMultilevel"/>
    <w:tmpl w:val="B150C8D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E64E05"/>
    <w:multiLevelType w:val="hybridMultilevel"/>
    <w:tmpl w:val="CA243FAA"/>
    <w:lvl w:ilvl="0" w:tplc="10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" w15:restartNumberingAfterBreak="0">
    <w:nsid w:val="44F1082A"/>
    <w:multiLevelType w:val="hybridMultilevel"/>
    <w:tmpl w:val="A5843ED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F2346"/>
    <w:multiLevelType w:val="hybridMultilevel"/>
    <w:tmpl w:val="F842AB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7C12B1"/>
    <w:multiLevelType w:val="hybridMultilevel"/>
    <w:tmpl w:val="6FDEFE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270B16"/>
    <w:multiLevelType w:val="hybridMultilevel"/>
    <w:tmpl w:val="D3B68E5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400A02"/>
    <w:multiLevelType w:val="hybridMultilevel"/>
    <w:tmpl w:val="13D665E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E437B9"/>
    <w:multiLevelType w:val="hybridMultilevel"/>
    <w:tmpl w:val="05F85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C1780F"/>
    <w:multiLevelType w:val="hybridMultilevel"/>
    <w:tmpl w:val="11D0B27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305139">
    <w:abstractNumId w:val="0"/>
  </w:num>
  <w:num w:numId="2" w16cid:durableId="40641396">
    <w:abstractNumId w:val="1"/>
  </w:num>
  <w:num w:numId="3" w16cid:durableId="431438960">
    <w:abstractNumId w:val="6"/>
  </w:num>
  <w:num w:numId="4" w16cid:durableId="1463384743">
    <w:abstractNumId w:val="2"/>
  </w:num>
  <w:num w:numId="5" w16cid:durableId="1879588956">
    <w:abstractNumId w:val="5"/>
  </w:num>
  <w:num w:numId="6" w16cid:durableId="470749272">
    <w:abstractNumId w:val="3"/>
  </w:num>
  <w:num w:numId="7" w16cid:durableId="446199824">
    <w:abstractNumId w:val="7"/>
  </w:num>
  <w:num w:numId="8" w16cid:durableId="1076438189">
    <w:abstractNumId w:val="4"/>
  </w:num>
  <w:num w:numId="9" w16cid:durableId="1138688192">
    <w:abstractNumId w:val="8"/>
  </w:num>
  <w:num w:numId="10" w16cid:durableId="94962475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D2"/>
    <w:rsid w:val="00000DD2"/>
    <w:rsid w:val="00001626"/>
    <w:rsid w:val="00001D66"/>
    <w:rsid w:val="00002142"/>
    <w:rsid w:val="00002A6C"/>
    <w:rsid w:val="00005F85"/>
    <w:rsid w:val="00012BAA"/>
    <w:rsid w:val="00016321"/>
    <w:rsid w:val="000174C6"/>
    <w:rsid w:val="00017876"/>
    <w:rsid w:val="00017E31"/>
    <w:rsid w:val="00024633"/>
    <w:rsid w:val="00024702"/>
    <w:rsid w:val="00025AE8"/>
    <w:rsid w:val="000277E0"/>
    <w:rsid w:val="00027CC5"/>
    <w:rsid w:val="0003106E"/>
    <w:rsid w:val="0003235C"/>
    <w:rsid w:val="0003250C"/>
    <w:rsid w:val="00033239"/>
    <w:rsid w:val="000338A0"/>
    <w:rsid w:val="00034052"/>
    <w:rsid w:val="0003455D"/>
    <w:rsid w:val="000348BD"/>
    <w:rsid w:val="000354F1"/>
    <w:rsid w:val="00037865"/>
    <w:rsid w:val="0004004D"/>
    <w:rsid w:val="0004142B"/>
    <w:rsid w:val="00041EB4"/>
    <w:rsid w:val="00042C2B"/>
    <w:rsid w:val="00042D1E"/>
    <w:rsid w:val="00043E41"/>
    <w:rsid w:val="0004406E"/>
    <w:rsid w:val="00045292"/>
    <w:rsid w:val="00046589"/>
    <w:rsid w:val="00052431"/>
    <w:rsid w:val="00053670"/>
    <w:rsid w:val="000544F4"/>
    <w:rsid w:val="00056B7B"/>
    <w:rsid w:val="00063890"/>
    <w:rsid w:val="00065A3D"/>
    <w:rsid w:val="0007076D"/>
    <w:rsid w:val="000716EC"/>
    <w:rsid w:val="00072365"/>
    <w:rsid w:val="0007362D"/>
    <w:rsid w:val="000745B9"/>
    <w:rsid w:val="00075777"/>
    <w:rsid w:val="00075C2F"/>
    <w:rsid w:val="00076300"/>
    <w:rsid w:val="00080336"/>
    <w:rsid w:val="00084444"/>
    <w:rsid w:val="000850F6"/>
    <w:rsid w:val="00086373"/>
    <w:rsid w:val="00090BFB"/>
    <w:rsid w:val="00090FB3"/>
    <w:rsid w:val="00091761"/>
    <w:rsid w:val="0009245F"/>
    <w:rsid w:val="0009685E"/>
    <w:rsid w:val="00096908"/>
    <w:rsid w:val="000A2410"/>
    <w:rsid w:val="000A341E"/>
    <w:rsid w:val="000B19EA"/>
    <w:rsid w:val="000B3C25"/>
    <w:rsid w:val="000B4607"/>
    <w:rsid w:val="000B48C9"/>
    <w:rsid w:val="000B7DA1"/>
    <w:rsid w:val="000C32A4"/>
    <w:rsid w:val="000D00DD"/>
    <w:rsid w:val="000D194E"/>
    <w:rsid w:val="000D2909"/>
    <w:rsid w:val="000D4B96"/>
    <w:rsid w:val="000D513F"/>
    <w:rsid w:val="000E56F0"/>
    <w:rsid w:val="000E6032"/>
    <w:rsid w:val="000E7E7A"/>
    <w:rsid w:val="000F0FFE"/>
    <w:rsid w:val="000F1653"/>
    <w:rsid w:val="000F3143"/>
    <w:rsid w:val="00101144"/>
    <w:rsid w:val="001034AD"/>
    <w:rsid w:val="00113F82"/>
    <w:rsid w:val="00114C4D"/>
    <w:rsid w:val="0011599F"/>
    <w:rsid w:val="00117133"/>
    <w:rsid w:val="001212B2"/>
    <w:rsid w:val="00122A5F"/>
    <w:rsid w:val="00123A41"/>
    <w:rsid w:val="00124B62"/>
    <w:rsid w:val="001258D8"/>
    <w:rsid w:val="001262F3"/>
    <w:rsid w:val="00126BB4"/>
    <w:rsid w:val="001278CF"/>
    <w:rsid w:val="00127988"/>
    <w:rsid w:val="00134426"/>
    <w:rsid w:val="001363B1"/>
    <w:rsid w:val="00140FDE"/>
    <w:rsid w:val="001415FE"/>
    <w:rsid w:val="00143F7F"/>
    <w:rsid w:val="00147292"/>
    <w:rsid w:val="00147460"/>
    <w:rsid w:val="00147E8F"/>
    <w:rsid w:val="00150BC7"/>
    <w:rsid w:val="00155871"/>
    <w:rsid w:val="00157FAC"/>
    <w:rsid w:val="00164948"/>
    <w:rsid w:val="0016666F"/>
    <w:rsid w:val="00166F79"/>
    <w:rsid w:val="00167180"/>
    <w:rsid w:val="001672DE"/>
    <w:rsid w:val="0017296F"/>
    <w:rsid w:val="00175800"/>
    <w:rsid w:val="001759A7"/>
    <w:rsid w:val="0017747C"/>
    <w:rsid w:val="00177D8A"/>
    <w:rsid w:val="0018137F"/>
    <w:rsid w:val="001826BA"/>
    <w:rsid w:val="001829F4"/>
    <w:rsid w:val="00184872"/>
    <w:rsid w:val="001848AE"/>
    <w:rsid w:val="00184FE0"/>
    <w:rsid w:val="00187072"/>
    <w:rsid w:val="001913E3"/>
    <w:rsid w:val="00191A13"/>
    <w:rsid w:val="00191F6F"/>
    <w:rsid w:val="00192AD0"/>
    <w:rsid w:val="00193281"/>
    <w:rsid w:val="001945D5"/>
    <w:rsid w:val="001949A3"/>
    <w:rsid w:val="001958DF"/>
    <w:rsid w:val="0019605D"/>
    <w:rsid w:val="00196340"/>
    <w:rsid w:val="001963D0"/>
    <w:rsid w:val="001A4CFB"/>
    <w:rsid w:val="001B0F55"/>
    <w:rsid w:val="001B25D1"/>
    <w:rsid w:val="001B3CF1"/>
    <w:rsid w:val="001B6818"/>
    <w:rsid w:val="001C3CC7"/>
    <w:rsid w:val="001C4961"/>
    <w:rsid w:val="001C4CAD"/>
    <w:rsid w:val="001D0718"/>
    <w:rsid w:val="001D233C"/>
    <w:rsid w:val="001D3248"/>
    <w:rsid w:val="001D5628"/>
    <w:rsid w:val="001D7CD4"/>
    <w:rsid w:val="001E05EF"/>
    <w:rsid w:val="001E06E3"/>
    <w:rsid w:val="001E0A22"/>
    <w:rsid w:val="001E3328"/>
    <w:rsid w:val="001E524A"/>
    <w:rsid w:val="001E5E2D"/>
    <w:rsid w:val="001E6603"/>
    <w:rsid w:val="001F0312"/>
    <w:rsid w:val="001F060D"/>
    <w:rsid w:val="001F2DF2"/>
    <w:rsid w:val="0020628B"/>
    <w:rsid w:val="002064A5"/>
    <w:rsid w:val="00210B8C"/>
    <w:rsid w:val="002162DD"/>
    <w:rsid w:val="0022140F"/>
    <w:rsid w:val="002227D9"/>
    <w:rsid w:val="0022416D"/>
    <w:rsid w:val="0022650C"/>
    <w:rsid w:val="0023056F"/>
    <w:rsid w:val="002316C7"/>
    <w:rsid w:val="0023343A"/>
    <w:rsid w:val="002334B2"/>
    <w:rsid w:val="00234A57"/>
    <w:rsid w:val="002360E1"/>
    <w:rsid w:val="00244D9D"/>
    <w:rsid w:val="00245773"/>
    <w:rsid w:val="002479F6"/>
    <w:rsid w:val="00257661"/>
    <w:rsid w:val="002606B5"/>
    <w:rsid w:val="002613F8"/>
    <w:rsid w:val="00262D32"/>
    <w:rsid w:val="00263A0A"/>
    <w:rsid w:val="002645F1"/>
    <w:rsid w:val="0026524F"/>
    <w:rsid w:val="00267A04"/>
    <w:rsid w:val="00267B5F"/>
    <w:rsid w:val="00270744"/>
    <w:rsid w:val="00276038"/>
    <w:rsid w:val="00277170"/>
    <w:rsid w:val="00277D68"/>
    <w:rsid w:val="002804DA"/>
    <w:rsid w:val="00281B88"/>
    <w:rsid w:val="00284777"/>
    <w:rsid w:val="002849C6"/>
    <w:rsid w:val="002873DA"/>
    <w:rsid w:val="00287FE4"/>
    <w:rsid w:val="002937A3"/>
    <w:rsid w:val="0029636D"/>
    <w:rsid w:val="0029728E"/>
    <w:rsid w:val="002A7977"/>
    <w:rsid w:val="002B2FE8"/>
    <w:rsid w:val="002B3DF9"/>
    <w:rsid w:val="002B41F1"/>
    <w:rsid w:val="002B48FD"/>
    <w:rsid w:val="002C17BD"/>
    <w:rsid w:val="002C414B"/>
    <w:rsid w:val="002C43B8"/>
    <w:rsid w:val="002C7777"/>
    <w:rsid w:val="002D022D"/>
    <w:rsid w:val="002D098E"/>
    <w:rsid w:val="002D2A57"/>
    <w:rsid w:val="002D758B"/>
    <w:rsid w:val="002E162E"/>
    <w:rsid w:val="002E2AA7"/>
    <w:rsid w:val="002E6393"/>
    <w:rsid w:val="002E6CDE"/>
    <w:rsid w:val="002F059A"/>
    <w:rsid w:val="002F2118"/>
    <w:rsid w:val="002F4090"/>
    <w:rsid w:val="002F5309"/>
    <w:rsid w:val="002F6128"/>
    <w:rsid w:val="002F7578"/>
    <w:rsid w:val="00301C69"/>
    <w:rsid w:val="00304C08"/>
    <w:rsid w:val="003061D4"/>
    <w:rsid w:val="00310AD4"/>
    <w:rsid w:val="00310D67"/>
    <w:rsid w:val="0031308D"/>
    <w:rsid w:val="00313473"/>
    <w:rsid w:val="00315013"/>
    <w:rsid w:val="003151E3"/>
    <w:rsid w:val="00317DC8"/>
    <w:rsid w:val="00321061"/>
    <w:rsid w:val="0032107F"/>
    <w:rsid w:val="00322628"/>
    <w:rsid w:val="00326368"/>
    <w:rsid w:val="003274A5"/>
    <w:rsid w:val="00331F0A"/>
    <w:rsid w:val="003361A8"/>
    <w:rsid w:val="003370C5"/>
    <w:rsid w:val="00337152"/>
    <w:rsid w:val="003376BE"/>
    <w:rsid w:val="00340DC6"/>
    <w:rsid w:val="0034128F"/>
    <w:rsid w:val="0034251F"/>
    <w:rsid w:val="00347BF2"/>
    <w:rsid w:val="0035090D"/>
    <w:rsid w:val="003518A4"/>
    <w:rsid w:val="00355C0B"/>
    <w:rsid w:val="00363A77"/>
    <w:rsid w:val="003640D4"/>
    <w:rsid w:val="00365507"/>
    <w:rsid w:val="00366F71"/>
    <w:rsid w:val="00372AC7"/>
    <w:rsid w:val="00372EB8"/>
    <w:rsid w:val="00374251"/>
    <w:rsid w:val="00375571"/>
    <w:rsid w:val="00375FB0"/>
    <w:rsid w:val="003807A5"/>
    <w:rsid w:val="003819D0"/>
    <w:rsid w:val="00381C7D"/>
    <w:rsid w:val="00383DC8"/>
    <w:rsid w:val="0039407A"/>
    <w:rsid w:val="003947FE"/>
    <w:rsid w:val="00394D62"/>
    <w:rsid w:val="00395038"/>
    <w:rsid w:val="00396EDA"/>
    <w:rsid w:val="003A07C1"/>
    <w:rsid w:val="003A1848"/>
    <w:rsid w:val="003A4A86"/>
    <w:rsid w:val="003B49E0"/>
    <w:rsid w:val="003B5B9F"/>
    <w:rsid w:val="003B7AD1"/>
    <w:rsid w:val="003C07C4"/>
    <w:rsid w:val="003C3B84"/>
    <w:rsid w:val="003C42FE"/>
    <w:rsid w:val="003D14D9"/>
    <w:rsid w:val="003D45C4"/>
    <w:rsid w:val="003D5430"/>
    <w:rsid w:val="003D695E"/>
    <w:rsid w:val="003D7291"/>
    <w:rsid w:val="003D7E4A"/>
    <w:rsid w:val="003E13CA"/>
    <w:rsid w:val="003E241E"/>
    <w:rsid w:val="003E3CB8"/>
    <w:rsid w:val="003E4AE0"/>
    <w:rsid w:val="003E53B7"/>
    <w:rsid w:val="003E68C3"/>
    <w:rsid w:val="003F204D"/>
    <w:rsid w:val="003F31D8"/>
    <w:rsid w:val="003F5EF4"/>
    <w:rsid w:val="00400BD4"/>
    <w:rsid w:val="00403A25"/>
    <w:rsid w:val="004047CB"/>
    <w:rsid w:val="004052D5"/>
    <w:rsid w:val="00405FB1"/>
    <w:rsid w:val="004068AB"/>
    <w:rsid w:val="00407B33"/>
    <w:rsid w:val="00412089"/>
    <w:rsid w:val="004158D0"/>
    <w:rsid w:val="0041793E"/>
    <w:rsid w:val="00420C2F"/>
    <w:rsid w:val="00424EF8"/>
    <w:rsid w:val="00430313"/>
    <w:rsid w:val="00433413"/>
    <w:rsid w:val="00434D09"/>
    <w:rsid w:val="00436553"/>
    <w:rsid w:val="0044535A"/>
    <w:rsid w:val="00446417"/>
    <w:rsid w:val="00453970"/>
    <w:rsid w:val="00453FAB"/>
    <w:rsid w:val="00461696"/>
    <w:rsid w:val="00463D38"/>
    <w:rsid w:val="004670DF"/>
    <w:rsid w:val="00467CCB"/>
    <w:rsid w:val="00472184"/>
    <w:rsid w:val="0047331D"/>
    <w:rsid w:val="00473E06"/>
    <w:rsid w:val="004911EA"/>
    <w:rsid w:val="00491EAF"/>
    <w:rsid w:val="00491F5B"/>
    <w:rsid w:val="00496460"/>
    <w:rsid w:val="00496678"/>
    <w:rsid w:val="004A19C6"/>
    <w:rsid w:val="004A5557"/>
    <w:rsid w:val="004A5830"/>
    <w:rsid w:val="004B2BB4"/>
    <w:rsid w:val="004B2E15"/>
    <w:rsid w:val="004B3417"/>
    <w:rsid w:val="004B4E29"/>
    <w:rsid w:val="004B4F89"/>
    <w:rsid w:val="004B7C23"/>
    <w:rsid w:val="004C0284"/>
    <w:rsid w:val="004C323D"/>
    <w:rsid w:val="004C3282"/>
    <w:rsid w:val="004C4B86"/>
    <w:rsid w:val="004C69EA"/>
    <w:rsid w:val="004D1BC0"/>
    <w:rsid w:val="004D443D"/>
    <w:rsid w:val="004D6112"/>
    <w:rsid w:val="004D6303"/>
    <w:rsid w:val="004D6813"/>
    <w:rsid w:val="004D69F0"/>
    <w:rsid w:val="004D6F1A"/>
    <w:rsid w:val="004E395E"/>
    <w:rsid w:val="004E3DBD"/>
    <w:rsid w:val="004E43C7"/>
    <w:rsid w:val="004E47D2"/>
    <w:rsid w:val="004E6128"/>
    <w:rsid w:val="004E6158"/>
    <w:rsid w:val="004E6E30"/>
    <w:rsid w:val="004E7008"/>
    <w:rsid w:val="004E7A1F"/>
    <w:rsid w:val="004F2F1D"/>
    <w:rsid w:val="004F3477"/>
    <w:rsid w:val="004F6502"/>
    <w:rsid w:val="00500E6A"/>
    <w:rsid w:val="00501CD0"/>
    <w:rsid w:val="00501EAA"/>
    <w:rsid w:val="0050246D"/>
    <w:rsid w:val="00505E91"/>
    <w:rsid w:val="00512973"/>
    <w:rsid w:val="00513607"/>
    <w:rsid w:val="00514962"/>
    <w:rsid w:val="00514D2D"/>
    <w:rsid w:val="00515937"/>
    <w:rsid w:val="00516F17"/>
    <w:rsid w:val="005209A8"/>
    <w:rsid w:val="0052165B"/>
    <w:rsid w:val="00521D07"/>
    <w:rsid w:val="0052203E"/>
    <w:rsid w:val="0052400F"/>
    <w:rsid w:val="005242BE"/>
    <w:rsid w:val="0052474A"/>
    <w:rsid w:val="00525D35"/>
    <w:rsid w:val="005271CB"/>
    <w:rsid w:val="0052792B"/>
    <w:rsid w:val="005308AE"/>
    <w:rsid w:val="005333F9"/>
    <w:rsid w:val="005408A5"/>
    <w:rsid w:val="005421AA"/>
    <w:rsid w:val="005476FF"/>
    <w:rsid w:val="00551B93"/>
    <w:rsid w:val="00551C19"/>
    <w:rsid w:val="00552BA4"/>
    <w:rsid w:val="0055313B"/>
    <w:rsid w:val="005546DD"/>
    <w:rsid w:val="005548D2"/>
    <w:rsid w:val="0055530E"/>
    <w:rsid w:val="005633CA"/>
    <w:rsid w:val="00563F84"/>
    <w:rsid w:val="00564B36"/>
    <w:rsid w:val="00566520"/>
    <w:rsid w:val="005674E9"/>
    <w:rsid w:val="005769FD"/>
    <w:rsid w:val="00581277"/>
    <w:rsid w:val="0058248A"/>
    <w:rsid w:val="00582C2E"/>
    <w:rsid w:val="00584FF9"/>
    <w:rsid w:val="00585682"/>
    <w:rsid w:val="00597479"/>
    <w:rsid w:val="005A0CEB"/>
    <w:rsid w:val="005A2853"/>
    <w:rsid w:val="005A4656"/>
    <w:rsid w:val="005A75ED"/>
    <w:rsid w:val="005B101E"/>
    <w:rsid w:val="005B6480"/>
    <w:rsid w:val="005B6755"/>
    <w:rsid w:val="005C024F"/>
    <w:rsid w:val="005C08BE"/>
    <w:rsid w:val="005C1326"/>
    <w:rsid w:val="005C4BEB"/>
    <w:rsid w:val="005C5650"/>
    <w:rsid w:val="005C63CD"/>
    <w:rsid w:val="005C6B66"/>
    <w:rsid w:val="005D0281"/>
    <w:rsid w:val="005D09C3"/>
    <w:rsid w:val="005D1760"/>
    <w:rsid w:val="005D17BD"/>
    <w:rsid w:val="005D2FE3"/>
    <w:rsid w:val="005D593B"/>
    <w:rsid w:val="005D5984"/>
    <w:rsid w:val="005D6428"/>
    <w:rsid w:val="005D66D2"/>
    <w:rsid w:val="005E2AE1"/>
    <w:rsid w:val="005E6284"/>
    <w:rsid w:val="005F0CE9"/>
    <w:rsid w:val="005F1E52"/>
    <w:rsid w:val="005F5D78"/>
    <w:rsid w:val="00600424"/>
    <w:rsid w:val="00604B38"/>
    <w:rsid w:val="00606792"/>
    <w:rsid w:val="00612719"/>
    <w:rsid w:val="006134ED"/>
    <w:rsid w:val="00614B90"/>
    <w:rsid w:val="0061557C"/>
    <w:rsid w:val="0061624B"/>
    <w:rsid w:val="00621611"/>
    <w:rsid w:val="00622809"/>
    <w:rsid w:val="006240FF"/>
    <w:rsid w:val="006261C5"/>
    <w:rsid w:val="006330BD"/>
    <w:rsid w:val="00637086"/>
    <w:rsid w:val="006371F9"/>
    <w:rsid w:val="00643212"/>
    <w:rsid w:val="00645FA1"/>
    <w:rsid w:val="00646528"/>
    <w:rsid w:val="006517FA"/>
    <w:rsid w:val="006537E3"/>
    <w:rsid w:val="006546A9"/>
    <w:rsid w:val="00660290"/>
    <w:rsid w:val="00665C2B"/>
    <w:rsid w:val="00667899"/>
    <w:rsid w:val="00667B6E"/>
    <w:rsid w:val="00681816"/>
    <w:rsid w:val="0068267E"/>
    <w:rsid w:val="00686F88"/>
    <w:rsid w:val="00691C2F"/>
    <w:rsid w:val="00694F0E"/>
    <w:rsid w:val="00695EAB"/>
    <w:rsid w:val="0069635F"/>
    <w:rsid w:val="0069678B"/>
    <w:rsid w:val="006A2A83"/>
    <w:rsid w:val="006A31A2"/>
    <w:rsid w:val="006A48D3"/>
    <w:rsid w:val="006A6CA4"/>
    <w:rsid w:val="006B2334"/>
    <w:rsid w:val="006B5434"/>
    <w:rsid w:val="006B5717"/>
    <w:rsid w:val="006B6D5E"/>
    <w:rsid w:val="006B76F0"/>
    <w:rsid w:val="006C06DE"/>
    <w:rsid w:val="006C1782"/>
    <w:rsid w:val="006C2315"/>
    <w:rsid w:val="006C3DC8"/>
    <w:rsid w:val="006C577F"/>
    <w:rsid w:val="006D016E"/>
    <w:rsid w:val="006D6934"/>
    <w:rsid w:val="006D7123"/>
    <w:rsid w:val="006D7C95"/>
    <w:rsid w:val="006E04F4"/>
    <w:rsid w:val="006E05B4"/>
    <w:rsid w:val="006E190C"/>
    <w:rsid w:val="006E4FC8"/>
    <w:rsid w:val="006E50FC"/>
    <w:rsid w:val="006E6088"/>
    <w:rsid w:val="006F3CB3"/>
    <w:rsid w:val="006F3DA5"/>
    <w:rsid w:val="006F64A2"/>
    <w:rsid w:val="006F7B69"/>
    <w:rsid w:val="00701FC1"/>
    <w:rsid w:val="007027AF"/>
    <w:rsid w:val="00702EBF"/>
    <w:rsid w:val="00703EAF"/>
    <w:rsid w:val="007058A0"/>
    <w:rsid w:val="007107A1"/>
    <w:rsid w:val="007124A7"/>
    <w:rsid w:val="00712B26"/>
    <w:rsid w:val="00712B9F"/>
    <w:rsid w:val="00715D02"/>
    <w:rsid w:val="00715F78"/>
    <w:rsid w:val="00722671"/>
    <w:rsid w:val="007237D2"/>
    <w:rsid w:val="00727999"/>
    <w:rsid w:val="007312EC"/>
    <w:rsid w:val="00733A07"/>
    <w:rsid w:val="00740567"/>
    <w:rsid w:val="0074332E"/>
    <w:rsid w:val="00745C20"/>
    <w:rsid w:val="007505B1"/>
    <w:rsid w:val="00750BD8"/>
    <w:rsid w:val="00750D78"/>
    <w:rsid w:val="007530E3"/>
    <w:rsid w:val="00753C85"/>
    <w:rsid w:val="00754F9A"/>
    <w:rsid w:val="007577B7"/>
    <w:rsid w:val="00757CF8"/>
    <w:rsid w:val="00757F74"/>
    <w:rsid w:val="00761F53"/>
    <w:rsid w:val="007624A6"/>
    <w:rsid w:val="00763CD3"/>
    <w:rsid w:val="00764804"/>
    <w:rsid w:val="00766F0C"/>
    <w:rsid w:val="0076751A"/>
    <w:rsid w:val="00782AEA"/>
    <w:rsid w:val="0078343E"/>
    <w:rsid w:val="00784221"/>
    <w:rsid w:val="007866B5"/>
    <w:rsid w:val="007875D7"/>
    <w:rsid w:val="00787C20"/>
    <w:rsid w:val="00790771"/>
    <w:rsid w:val="0079290A"/>
    <w:rsid w:val="007A2CFB"/>
    <w:rsid w:val="007A305B"/>
    <w:rsid w:val="007A33D1"/>
    <w:rsid w:val="007A76F1"/>
    <w:rsid w:val="007B0A2D"/>
    <w:rsid w:val="007B1A3C"/>
    <w:rsid w:val="007B5A1D"/>
    <w:rsid w:val="007B7437"/>
    <w:rsid w:val="007B7A8D"/>
    <w:rsid w:val="007C5693"/>
    <w:rsid w:val="007D44E4"/>
    <w:rsid w:val="007D539A"/>
    <w:rsid w:val="007D58F2"/>
    <w:rsid w:val="007D6E2A"/>
    <w:rsid w:val="007D7059"/>
    <w:rsid w:val="007D79FE"/>
    <w:rsid w:val="007E1271"/>
    <w:rsid w:val="007E5548"/>
    <w:rsid w:val="007E7B2D"/>
    <w:rsid w:val="007F2627"/>
    <w:rsid w:val="007F64A1"/>
    <w:rsid w:val="007F76AE"/>
    <w:rsid w:val="0080006E"/>
    <w:rsid w:val="008003FE"/>
    <w:rsid w:val="008015C6"/>
    <w:rsid w:val="00801750"/>
    <w:rsid w:val="00801C01"/>
    <w:rsid w:val="00803F36"/>
    <w:rsid w:val="0080450E"/>
    <w:rsid w:val="0080495D"/>
    <w:rsid w:val="0081095C"/>
    <w:rsid w:val="008166CF"/>
    <w:rsid w:val="00817C32"/>
    <w:rsid w:val="00820A46"/>
    <w:rsid w:val="00823C84"/>
    <w:rsid w:val="00825B42"/>
    <w:rsid w:val="00827D58"/>
    <w:rsid w:val="00830895"/>
    <w:rsid w:val="00831191"/>
    <w:rsid w:val="008337D2"/>
    <w:rsid w:val="008351F0"/>
    <w:rsid w:val="0083734F"/>
    <w:rsid w:val="0083765D"/>
    <w:rsid w:val="008379DD"/>
    <w:rsid w:val="00841492"/>
    <w:rsid w:val="00841EF3"/>
    <w:rsid w:val="008434CB"/>
    <w:rsid w:val="00843922"/>
    <w:rsid w:val="00844714"/>
    <w:rsid w:val="008450F9"/>
    <w:rsid w:val="00850A00"/>
    <w:rsid w:val="00851FFD"/>
    <w:rsid w:val="00852F40"/>
    <w:rsid w:val="0086117E"/>
    <w:rsid w:val="0086164A"/>
    <w:rsid w:val="00862CA4"/>
    <w:rsid w:val="00867B31"/>
    <w:rsid w:val="00870D00"/>
    <w:rsid w:val="00872C71"/>
    <w:rsid w:val="00876451"/>
    <w:rsid w:val="00880E4B"/>
    <w:rsid w:val="0088226E"/>
    <w:rsid w:val="008842CA"/>
    <w:rsid w:val="00885BFB"/>
    <w:rsid w:val="00887275"/>
    <w:rsid w:val="008906F0"/>
    <w:rsid w:val="00896072"/>
    <w:rsid w:val="00896AFB"/>
    <w:rsid w:val="00896BFE"/>
    <w:rsid w:val="008A122D"/>
    <w:rsid w:val="008A17D5"/>
    <w:rsid w:val="008A2964"/>
    <w:rsid w:val="008A6C63"/>
    <w:rsid w:val="008A7663"/>
    <w:rsid w:val="008B03D7"/>
    <w:rsid w:val="008B3448"/>
    <w:rsid w:val="008B3DEA"/>
    <w:rsid w:val="008B53DC"/>
    <w:rsid w:val="008B5D6B"/>
    <w:rsid w:val="008B6804"/>
    <w:rsid w:val="008C3427"/>
    <w:rsid w:val="008C3D1A"/>
    <w:rsid w:val="008C7A3D"/>
    <w:rsid w:val="008C7E10"/>
    <w:rsid w:val="008D00E6"/>
    <w:rsid w:val="008D07F9"/>
    <w:rsid w:val="008D16C6"/>
    <w:rsid w:val="008D1DA4"/>
    <w:rsid w:val="008D320B"/>
    <w:rsid w:val="008D4135"/>
    <w:rsid w:val="008D4E93"/>
    <w:rsid w:val="008D693E"/>
    <w:rsid w:val="008E1629"/>
    <w:rsid w:val="008E1D91"/>
    <w:rsid w:val="008E4F34"/>
    <w:rsid w:val="008E67D7"/>
    <w:rsid w:val="008F0273"/>
    <w:rsid w:val="008F0CBE"/>
    <w:rsid w:val="008F23CD"/>
    <w:rsid w:val="008F3ED7"/>
    <w:rsid w:val="00900E35"/>
    <w:rsid w:val="00905C98"/>
    <w:rsid w:val="00907579"/>
    <w:rsid w:val="00910022"/>
    <w:rsid w:val="00914CA0"/>
    <w:rsid w:val="00916250"/>
    <w:rsid w:val="00917209"/>
    <w:rsid w:val="0092134A"/>
    <w:rsid w:val="0092245A"/>
    <w:rsid w:val="009229BC"/>
    <w:rsid w:val="009233CF"/>
    <w:rsid w:val="009306D5"/>
    <w:rsid w:val="00930B71"/>
    <w:rsid w:val="009323FE"/>
    <w:rsid w:val="00933551"/>
    <w:rsid w:val="009351A0"/>
    <w:rsid w:val="009355CB"/>
    <w:rsid w:val="0093665A"/>
    <w:rsid w:val="00940E5F"/>
    <w:rsid w:val="00941127"/>
    <w:rsid w:val="009467A3"/>
    <w:rsid w:val="00947271"/>
    <w:rsid w:val="00950C3F"/>
    <w:rsid w:val="00953EDF"/>
    <w:rsid w:val="009578D7"/>
    <w:rsid w:val="00961887"/>
    <w:rsid w:val="00961E2B"/>
    <w:rsid w:val="00962EA6"/>
    <w:rsid w:val="0096412F"/>
    <w:rsid w:val="009672B9"/>
    <w:rsid w:val="00970DCC"/>
    <w:rsid w:val="00971739"/>
    <w:rsid w:val="00973AC9"/>
    <w:rsid w:val="00976C7A"/>
    <w:rsid w:val="00977C8B"/>
    <w:rsid w:val="009814F9"/>
    <w:rsid w:val="00985EFB"/>
    <w:rsid w:val="0099190A"/>
    <w:rsid w:val="00996AA1"/>
    <w:rsid w:val="009A5054"/>
    <w:rsid w:val="009A5A55"/>
    <w:rsid w:val="009B06DB"/>
    <w:rsid w:val="009B14F9"/>
    <w:rsid w:val="009B1520"/>
    <w:rsid w:val="009B1D29"/>
    <w:rsid w:val="009B2D88"/>
    <w:rsid w:val="009B5407"/>
    <w:rsid w:val="009B57E5"/>
    <w:rsid w:val="009B7CA4"/>
    <w:rsid w:val="009C00EF"/>
    <w:rsid w:val="009C3D26"/>
    <w:rsid w:val="009C5483"/>
    <w:rsid w:val="009C5E7E"/>
    <w:rsid w:val="009D6AEC"/>
    <w:rsid w:val="009D75DC"/>
    <w:rsid w:val="009E06AE"/>
    <w:rsid w:val="009E3FEC"/>
    <w:rsid w:val="009E5B3F"/>
    <w:rsid w:val="009E710C"/>
    <w:rsid w:val="009E794F"/>
    <w:rsid w:val="009F0D1D"/>
    <w:rsid w:val="009F2E91"/>
    <w:rsid w:val="009F66FE"/>
    <w:rsid w:val="00A017B7"/>
    <w:rsid w:val="00A036DE"/>
    <w:rsid w:val="00A060F0"/>
    <w:rsid w:val="00A074D0"/>
    <w:rsid w:val="00A110F7"/>
    <w:rsid w:val="00A12794"/>
    <w:rsid w:val="00A1354E"/>
    <w:rsid w:val="00A138D1"/>
    <w:rsid w:val="00A226E7"/>
    <w:rsid w:val="00A24F4C"/>
    <w:rsid w:val="00A278D8"/>
    <w:rsid w:val="00A32244"/>
    <w:rsid w:val="00A32734"/>
    <w:rsid w:val="00A3314D"/>
    <w:rsid w:val="00A33358"/>
    <w:rsid w:val="00A35502"/>
    <w:rsid w:val="00A36512"/>
    <w:rsid w:val="00A365C7"/>
    <w:rsid w:val="00A377F1"/>
    <w:rsid w:val="00A378B8"/>
    <w:rsid w:val="00A37E2A"/>
    <w:rsid w:val="00A42118"/>
    <w:rsid w:val="00A460D1"/>
    <w:rsid w:val="00A5016E"/>
    <w:rsid w:val="00A53A0A"/>
    <w:rsid w:val="00A55C92"/>
    <w:rsid w:val="00A5758B"/>
    <w:rsid w:val="00A601AF"/>
    <w:rsid w:val="00A61F8D"/>
    <w:rsid w:val="00A62B57"/>
    <w:rsid w:val="00A642E6"/>
    <w:rsid w:val="00A6675B"/>
    <w:rsid w:val="00A6784F"/>
    <w:rsid w:val="00A81EE8"/>
    <w:rsid w:val="00A822EA"/>
    <w:rsid w:val="00A86030"/>
    <w:rsid w:val="00A87448"/>
    <w:rsid w:val="00A912B2"/>
    <w:rsid w:val="00A94309"/>
    <w:rsid w:val="00A95A17"/>
    <w:rsid w:val="00AA3C42"/>
    <w:rsid w:val="00AA59D2"/>
    <w:rsid w:val="00AB00BF"/>
    <w:rsid w:val="00AB5C57"/>
    <w:rsid w:val="00AC193E"/>
    <w:rsid w:val="00AC3E7B"/>
    <w:rsid w:val="00AC68D5"/>
    <w:rsid w:val="00AD204F"/>
    <w:rsid w:val="00AD2A9B"/>
    <w:rsid w:val="00AD30F7"/>
    <w:rsid w:val="00AD61BD"/>
    <w:rsid w:val="00AE1FC1"/>
    <w:rsid w:val="00AE33ED"/>
    <w:rsid w:val="00AF31A3"/>
    <w:rsid w:val="00AF48DC"/>
    <w:rsid w:val="00AF7019"/>
    <w:rsid w:val="00AF7D6C"/>
    <w:rsid w:val="00B0454C"/>
    <w:rsid w:val="00B0480C"/>
    <w:rsid w:val="00B050D5"/>
    <w:rsid w:val="00B05519"/>
    <w:rsid w:val="00B06E52"/>
    <w:rsid w:val="00B07511"/>
    <w:rsid w:val="00B12B14"/>
    <w:rsid w:val="00B160A6"/>
    <w:rsid w:val="00B160F5"/>
    <w:rsid w:val="00B16207"/>
    <w:rsid w:val="00B20C32"/>
    <w:rsid w:val="00B222C6"/>
    <w:rsid w:val="00B22D8B"/>
    <w:rsid w:val="00B2367A"/>
    <w:rsid w:val="00B2577E"/>
    <w:rsid w:val="00B2642C"/>
    <w:rsid w:val="00B31111"/>
    <w:rsid w:val="00B40D07"/>
    <w:rsid w:val="00B4486B"/>
    <w:rsid w:val="00B46B7C"/>
    <w:rsid w:val="00B47FA0"/>
    <w:rsid w:val="00B51A05"/>
    <w:rsid w:val="00B52D63"/>
    <w:rsid w:val="00B55AEC"/>
    <w:rsid w:val="00B612BF"/>
    <w:rsid w:val="00B629F8"/>
    <w:rsid w:val="00B63425"/>
    <w:rsid w:val="00B643E9"/>
    <w:rsid w:val="00B6722A"/>
    <w:rsid w:val="00B71CD6"/>
    <w:rsid w:val="00B81803"/>
    <w:rsid w:val="00B84984"/>
    <w:rsid w:val="00B84C00"/>
    <w:rsid w:val="00B92BBB"/>
    <w:rsid w:val="00B94E9C"/>
    <w:rsid w:val="00B9621B"/>
    <w:rsid w:val="00B96899"/>
    <w:rsid w:val="00BA01DC"/>
    <w:rsid w:val="00BA0F91"/>
    <w:rsid w:val="00BA15F1"/>
    <w:rsid w:val="00BA1D25"/>
    <w:rsid w:val="00BA2368"/>
    <w:rsid w:val="00BA47C6"/>
    <w:rsid w:val="00BA7047"/>
    <w:rsid w:val="00BB0A56"/>
    <w:rsid w:val="00BB7E30"/>
    <w:rsid w:val="00BC00FA"/>
    <w:rsid w:val="00BC0C15"/>
    <w:rsid w:val="00BC15EF"/>
    <w:rsid w:val="00BC22DB"/>
    <w:rsid w:val="00BC48F5"/>
    <w:rsid w:val="00BC4DD6"/>
    <w:rsid w:val="00BC5B42"/>
    <w:rsid w:val="00BC6818"/>
    <w:rsid w:val="00BC6ABB"/>
    <w:rsid w:val="00BD177A"/>
    <w:rsid w:val="00BD1B0E"/>
    <w:rsid w:val="00BD20CE"/>
    <w:rsid w:val="00BD3A82"/>
    <w:rsid w:val="00BD4423"/>
    <w:rsid w:val="00BD6D59"/>
    <w:rsid w:val="00BD7184"/>
    <w:rsid w:val="00BE6464"/>
    <w:rsid w:val="00BE6532"/>
    <w:rsid w:val="00BE70F5"/>
    <w:rsid w:val="00BF14F2"/>
    <w:rsid w:val="00BF35E1"/>
    <w:rsid w:val="00BF384E"/>
    <w:rsid w:val="00BF49B9"/>
    <w:rsid w:val="00C00C82"/>
    <w:rsid w:val="00C013F1"/>
    <w:rsid w:val="00C04063"/>
    <w:rsid w:val="00C061B7"/>
    <w:rsid w:val="00C10302"/>
    <w:rsid w:val="00C10A0B"/>
    <w:rsid w:val="00C10B78"/>
    <w:rsid w:val="00C10D13"/>
    <w:rsid w:val="00C117AB"/>
    <w:rsid w:val="00C13847"/>
    <w:rsid w:val="00C14C1D"/>
    <w:rsid w:val="00C15702"/>
    <w:rsid w:val="00C20375"/>
    <w:rsid w:val="00C20861"/>
    <w:rsid w:val="00C225B8"/>
    <w:rsid w:val="00C24140"/>
    <w:rsid w:val="00C30807"/>
    <w:rsid w:val="00C36CB8"/>
    <w:rsid w:val="00C4017E"/>
    <w:rsid w:val="00C43711"/>
    <w:rsid w:val="00C45296"/>
    <w:rsid w:val="00C5185E"/>
    <w:rsid w:val="00C529D8"/>
    <w:rsid w:val="00C55777"/>
    <w:rsid w:val="00C55D9B"/>
    <w:rsid w:val="00C5682B"/>
    <w:rsid w:val="00C743AB"/>
    <w:rsid w:val="00C7472F"/>
    <w:rsid w:val="00C74D38"/>
    <w:rsid w:val="00C769F0"/>
    <w:rsid w:val="00C77E02"/>
    <w:rsid w:val="00C85543"/>
    <w:rsid w:val="00C85626"/>
    <w:rsid w:val="00C872B9"/>
    <w:rsid w:val="00C9321A"/>
    <w:rsid w:val="00C9558F"/>
    <w:rsid w:val="00C96B05"/>
    <w:rsid w:val="00C97497"/>
    <w:rsid w:val="00C976EA"/>
    <w:rsid w:val="00CA3FBF"/>
    <w:rsid w:val="00CA4F6E"/>
    <w:rsid w:val="00CA65D5"/>
    <w:rsid w:val="00CA6EAA"/>
    <w:rsid w:val="00CA7A7F"/>
    <w:rsid w:val="00CB4E37"/>
    <w:rsid w:val="00CB4F19"/>
    <w:rsid w:val="00CB6F90"/>
    <w:rsid w:val="00CC2495"/>
    <w:rsid w:val="00CC2D6D"/>
    <w:rsid w:val="00CC3755"/>
    <w:rsid w:val="00CC6A5D"/>
    <w:rsid w:val="00CD199B"/>
    <w:rsid w:val="00CD1D9B"/>
    <w:rsid w:val="00CD3670"/>
    <w:rsid w:val="00CD3BD3"/>
    <w:rsid w:val="00CD3D54"/>
    <w:rsid w:val="00CD6D74"/>
    <w:rsid w:val="00CE1516"/>
    <w:rsid w:val="00CE4910"/>
    <w:rsid w:val="00CF23A6"/>
    <w:rsid w:val="00CF5B7F"/>
    <w:rsid w:val="00CF7AB9"/>
    <w:rsid w:val="00D00169"/>
    <w:rsid w:val="00D00366"/>
    <w:rsid w:val="00D02439"/>
    <w:rsid w:val="00D04A8B"/>
    <w:rsid w:val="00D113AF"/>
    <w:rsid w:val="00D14910"/>
    <w:rsid w:val="00D17D7E"/>
    <w:rsid w:val="00D229CA"/>
    <w:rsid w:val="00D22ED8"/>
    <w:rsid w:val="00D25A76"/>
    <w:rsid w:val="00D308C8"/>
    <w:rsid w:val="00D3164E"/>
    <w:rsid w:val="00D334B2"/>
    <w:rsid w:val="00D374B2"/>
    <w:rsid w:val="00D449DC"/>
    <w:rsid w:val="00D47EDF"/>
    <w:rsid w:val="00D54370"/>
    <w:rsid w:val="00D54ACB"/>
    <w:rsid w:val="00D554FB"/>
    <w:rsid w:val="00D55C2E"/>
    <w:rsid w:val="00D62154"/>
    <w:rsid w:val="00D63B00"/>
    <w:rsid w:val="00D63D8F"/>
    <w:rsid w:val="00D64123"/>
    <w:rsid w:val="00D64631"/>
    <w:rsid w:val="00D65DEA"/>
    <w:rsid w:val="00D7002C"/>
    <w:rsid w:val="00D72730"/>
    <w:rsid w:val="00D7326E"/>
    <w:rsid w:val="00D7524D"/>
    <w:rsid w:val="00D75FA6"/>
    <w:rsid w:val="00D760E8"/>
    <w:rsid w:val="00D772B9"/>
    <w:rsid w:val="00D81BB5"/>
    <w:rsid w:val="00D81CDA"/>
    <w:rsid w:val="00D82B20"/>
    <w:rsid w:val="00D84D25"/>
    <w:rsid w:val="00D86A24"/>
    <w:rsid w:val="00D909C5"/>
    <w:rsid w:val="00D93E2A"/>
    <w:rsid w:val="00D96516"/>
    <w:rsid w:val="00DA01A8"/>
    <w:rsid w:val="00DA058C"/>
    <w:rsid w:val="00DA2DC4"/>
    <w:rsid w:val="00DA3C6E"/>
    <w:rsid w:val="00DA3D4F"/>
    <w:rsid w:val="00DA5477"/>
    <w:rsid w:val="00DB2052"/>
    <w:rsid w:val="00DB23D4"/>
    <w:rsid w:val="00DB341E"/>
    <w:rsid w:val="00DB40A8"/>
    <w:rsid w:val="00DB6F2A"/>
    <w:rsid w:val="00DC1AD3"/>
    <w:rsid w:val="00DC26B9"/>
    <w:rsid w:val="00DC4F4E"/>
    <w:rsid w:val="00DC5A80"/>
    <w:rsid w:val="00DC7040"/>
    <w:rsid w:val="00DC7392"/>
    <w:rsid w:val="00DC7FF6"/>
    <w:rsid w:val="00DD0DCB"/>
    <w:rsid w:val="00DD42B6"/>
    <w:rsid w:val="00DD48A2"/>
    <w:rsid w:val="00DE022F"/>
    <w:rsid w:val="00DE4F39"/>
    <w:rsid w:val="00DE585A"/>
    <w:rsid w:val="00DE5E3B"/>
    <w:rsid w:val="00DE6A3F"/>
    <w:rsid w:val="00DF273A"/>
    <w:rsid w:val="00DF7579"/>
    <w:rsid w:val="00E0183C"/>
    <w:rsid w:val="00E0284A"/>
    <w:rsid w:val="00E037AA"/>
    <w:rsid w:val="00E05F3A"/>
    <w:rsid w:val="00E10019"/>
    <w:rsid w:val="00E11C28"/>
    <w:rsid w:val="00E1235B"/>
    <w:rsid w:val="00E14485"/>
    <w:rsid w:val="00E157CD"/>
    <w:rsid w:val="00E15A9E"/>
    <w:rsid w:val="00E272FF"/>
    <w:rsid w:val="00E27739"/>
    <w:rsid w:val="00E27B32"/>
    <w:rsid w:val="00E3093E"/>
    <w:rsid w:val="00E30ED8"/>
    <w:rsid w:val="00E310C4"/>
    <w:rsid w:val="00E32721"/>
    <w:rsid w:val="00E3367D"/>
    <w:rsid w:val="00E338B1"/>
    <w:rsid w:val="00E34C21"/>
    <w:rsid w:val="00E37615"/>
    <w:rsid w:val="00E418A7"/>
    <w:rsid w:val="00E436F1"/>
    <w:rsid w:val="00E461C0"/>
    <w:rsid w:val="00E52FA9"/>
    <w:rsid w:val="00E536CA"/>
    <w:rsid w:val="00E536D8"/>
    <w:rsid w:val="00E53B46"/>
    <w:rsid w:val="00E54694"/>
    <w:rsid w:val="00E551B5"/>
    <w:rsid w:val="00E55C03"/>
    <w:rsid w:val="00E60BA9"/>
    <w:rsid w:val="00E614B0"/>
    <w:rsid w:val="00E623A6"/>
    <w:rsid w:val="00E62850"/>
    <w:rsid w:val="00E62BC9"/>
    <w:rsid w:val="00E66969"/>
    <w:rsid w:val="00E66C3E"/>
    <w:rsid w:val="00E6713D"/>
    <w:rsid w:val="00E70678"/>
    <w:rsid w:val="00E72092"/>
    <w:rsid w:val="00E72256"/>
    <w:rsid w:val="00E73C8D"/>
    <w:rsid w:val="00E75779"/>
    <w:rsid w:val="00E8217C"/>
    <w:rsid w:val="00E82962"/>
    <w:rsid w:val="00E85807"/>
    <w:rsid w:val="00E85C2A"/>
    <w:rsid w:val="00E8797B"/>
    <w:rsid w:val="00E92A92"/>
    <w:rsid w:val="00E93611"/>
    <w:rsid w:val="00E936E8"/>
    <w:rsid w:val="00E940D9"/>
    <w:rsid w:val="00E958AA"/>
    <w:rsid w:val="00E9753B"/>
    <w:rsid w:val="00EA0047"/>
    <w:rsid w:val="00EA10F2"/>
    <w:rsid w:val="00EA7858"/>
    <w:rsid w:val="00EB01C4"/>
    <w:rsid w:val="00EB3217"/>
    <w:rsid w:val="00EB3887"/>
    <w:rsid w:val="00EB45B0"/>
    <w:rsid w:val="00EB73AD"/>
    <w:rsid w:val="00EB7E53"/>
    <w:rsid w:val="00EC1590"/>
    <w:rsid w:val="00EC4201"/>
    <w:rsid w:val="00EC4C27"/>
    <w:rsid w:val="00EC4D09"/>
    <w:rsid w:val="00ED011A"/>
    <w:rsid w:val="00ED127E"/>
    <w:rsid w:val="00ED50D2"/>
    <w:rsid w:val="00EE302A"/>
    <w:rsid w:val="00EE5A81"/>
    <w:rsid w:val="00EF0615"/>
    <w:rsid w:val="00EF0CFB"/>
    <w:rsid w:val="00EF2785"/>
    <w:rsid w:val="00EF3743"/>
    <w:rsid w:val="00EF48F8"/>
    <w:rsid w:val="00EF6B4C"/>
    <w:rsid w:val="00F0240F"/>
    <w:rsid w:val="00F02E43"/>
    <w:rsid w:val="00F101A6"/>
    <w:rsid w:val="00F11FA2"/>
    <w:rsid w:val="00F213CA"/>
    <w:rsid w:val="00F22353"/>
    <w:rsid w:val="00F243DB"/>
    <w:rsid w:val="00F269F5"/>
    <w:rsid w:val="00F2720A"/>
    <w:rsid w:val="00F301E7"/>
    <w:rsid w:val="00F3174D"/>
    <w:rsid w:val="00F32076"/>
    <w:rsid w:val="00F32879"/>
    <w:rsid w:val="00F3356E"/>
    <w:rsid w:val="00F34E12"/>
    <w:rsid w:val="00F36618"/>
    <w:rsid w:val="00F37547"/>
    <w:rsid w:val="00F37EE1"/>
    <w:rsid w:val="00F4321E"/>
    <w:rsid w:val="00F434AE"/>
    <w:rsid w:val="00F43874"/>
    <w:rsid w:val="00F466CA"/>
    <w:rsid w:val="00F56133"/>
    <w:rsid w:val="00F67AAD"/>
    <w:rsid w:val="00F73E08"/>
    <w:rsid w:val="00F80A06"/>
    <w:rsid w:val="00F85F7F"/>
    <w:rsid w:val="00F86BE9"/>
    <w:rsid w:val="00F8761A"/>
    <w:rsid w:val="00F92239"/>
    <w:rsid w:val="00F942EB"/>
    <w:rsid w:val="00FA06DF"/>
    <w:rsid w:val="00FA0BDF"/>
    <w:rsid w:val="00FA6558"/>
    <w:rsid w:val="00FA798A"/>
    <w:rsid w:val="00FB2A92"/>
    <w:rsid w:val="00FB2F87"/>
    <w:rsid w:val="00FB62BB"/>
    <w:rsid w:val="00FB6D9B"/>
    <w:rsid w:val="00FB720E"/>
    <w:rsid w:val="00FC2A14"/>
    <w:rsid w:val="00FD6C74"/>
    <w:rsid w:val="00FD7F51"/>
    <w:rsid w:val="00FE06B0"/>
    <w:rsid w:val="00FE12FC"/>
    <w:rsid w:val="00FE44F0"/>
    <w:rsid w:val="00FE780B"/>
    <w:rsid w:val="00FF258C"/>
    <w:rsid w:val="00FF5072"/>
    <w:rsid w:val="00FF63EF"/>
    <w:rsid w:val="0B0A094E"/>
    <w:rsid w:val="10B7A2E6"/>
    <w:rsid w:val="118E9095"/>
    <w:rsid w:val="1D2E4325"/>
    <w:rsid w:val="3066A8C3"/>
    <w:rsid w:val="317847A0"/>
    <w:rsid w:val="3DB9750B"/>
    <w:rsid w:val="47AEA6B6"/>
    <w:rsid w:val="4D3A8D20"/>
    <w:rsid w:val="53049560"/>
    <w:rsid w:val="60AAD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2ACDD6"/>
  <w15:docId w15:val="{6C2B426E-0E1C-491E-8F60-43009286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ind w:firstLine="720"/>
      <w:outlineLvl w:val="0"/>
    </w:pPr>
    <w:rPr>
      <w:b/>
      <w:bCs/>
      <w:i/>
      <w:iCs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E660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E660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BodyText3">
    <w:name w:val="Body Text 3"/>
    <w:basedOn w:val="Normal"/>
    <w:pPr>
      <w:suppressAutoHyphens/>
    </w:pPr>
    <w:rPr>
      <w:spacing w:val="-2"/>
      <w:sz w:val="22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paragraph" w:styleId="BodyText">
    <w:name w:val="Body Text"/>
    <w:basedOn w:val="Normal"/>
    <w:pPr>
      <w:tabs>
        <w:tab w:val="left" w:pos="720"/>
      </w:tabs>
      <w:suppressAutoHyphens/>
      <w:jc w:val="both"/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mallCaps/>
      <w:sz w:val="32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E022F"/>
    <w:rPr>
      <w:color w:val="0000FF"/>
      <w:u w:val="single"/>
    </w:rPr>
  </w:style>
  <w:style w:type="paragraph" w:customStyle="1" w:styleId="Default">
    <w:name w:val="Default"/>
    <w:rsid w:val="00667B6E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PageNumber">
    <w:name w:val="page number"/>
    <w:basedOn w:val="DefaultParagraphFont"/>
    <w:rsid w:val="00DB23D4"/>
  </w:style>
  <w:style w:type="paragraph" w:styleId="BalloonText">
    <w:name w:val="Balloon Text"/>
    <w:basedOn w:val="Normal"/>
    <w:semiHidden/>
    <w:rsid w:val="0096412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semiHidden/>
    <w:rsid w:val="001E6603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semiHidden/>
    <w:rsid w:val="001E6603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FootnoteReference">
    <w:name w:val="footnote reference"/>
    <w:rsid w:val="001E6603"/>
    <w:rPr>
      <w:rFonts w:cs="Arial"/>
      <w:color w:val="000000"/>
    </w:rPr>
  </w:style>
  <w:style w:type="paragraph" w:styleId="BlockText">
    <w:name w:val="Block Text"/>
    <w:basedOn w:val="Default"/>
    <w:next w:val="Default"/>
    <w:rsid w:val="001E6603"/>
    <w:pPr>
      <w:widowControl w:val="0"/>
    </w:pPr>
    <w:rPr>
      <w:rFonts w:ascii="Arial" w:hAnsi="Arial"/>
      <w:color w:val="auto"/>
    </w:rPr>
  </w:style>
  <w:style w:type="paragraph" w:styleId="FootnoteText">
    <w:name w:val="footnote text"/>
    <w:basedOn w:val="Normal"/>
    <w:link w:val="FootnoteTextChar"/>
    <w:rsid w:val="001E6603"/>
    <w:rPr>
      <w:sz w:val="20"/>
      <w:szCs w:val="20"/>
    </w:rPr>
  </w:style>
  <w:style w:type="character" w:customStyle="1" w:styleId="FootnoteTextChar">
    <w:name w:val="Footnote Text Char"/>
    <w:link w:val="FootnoteText"/>
    <w:rsid w:val="001E6603"/>
    <w:rPr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1E6603"/>
    <w:pPr>
      <w:ind w:left="720"/>
    </w:pPr>
  </w:style>
  <w:style w:type="paragraph" w:styleId="BodyText2">
    <w:name w:val="Body Text 2"/>
    <w:basedOn w:val="Normal"/>
    <w:link w:val="BodyText2Char"/>
    <w:rsid w:val="001E6603"/>
    <w:pPr>
      <w:spacing w:after="120" w:line="480" w:lineRule="auto"/>
    </w:pPr>
  </w:style>
  <w:style w:type="character" w:customStyle="1" w:styleId="BodyText2Char">
    <w:name w:val="Body Text 2 Char"/>
    <w:link w:val="BodyText2"/>
    <w:rsid w:val="001E6603"/>
    <w:rPr>
      <w:sz w:val="24"/>
      <w:szCs w:val="24"/>
      <w:lang w:val="en-US" w:eastAsia="en-US"/>
    </w:rPr>
  </w:style>
  <w:style w:type="character" w:styleId="CommentReference">
    <w:name w:val="annotation reference"/>
    <w:uiPriority w:val="99"/>
    <w:rsid w:val="008D1D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D1DA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D1DA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A4C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A4CFB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8434CB"/>
    <w:rPr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B47FA0"/>
    <w:rPr>
      <w:sz w:val="24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B76F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6B76F0"/>
    <w:rPr>
      <w:color w:val="808080"/>
    </w:rPr>
  </w:style>
  <w:style w:type="paragraph" w:styleId="Caption">
    <w:name w:val="caption"/>
    <w:basedOn w:val="Normal"/>
    <w:next w:val="Normal"/>
    <w:unhideWhenUsed/>
    <w:qFormat/>
    <w:rsid w:val="005A4656"/>
    <w:pPr>
      <w:shd w:val="clear" w:color="auto" w:fill="D9D9D9" w:themeFill="background1" w:themeFillShade="D9"/>
      <w:spacing w:after="200"/>
      <w:jc w:val="center"/>
    </w:pPr>
    <w:rPr>
      <w:b/>
      <w:bCs/>
      <w:shd w:val="clear" w:color="auto" w:fill="D9D9D9" w:themeFill="background1" w:themeFillShade="D9"/>
    </w:rPr>
  </w:style>
  <w:style w:type="paragraph" w:customStyle="1" w:styleId="Reference">
    <w:name w:val="Reference"/>
    <w:basedOn w:val="Normal"/>
    <w:link w:val="ReferenceChar"/>
    <w:qFormat/>
    <w:rsid w:val="005A4656"/>
    <w:pPr>
      <w:jc w:val="both"/>
    </w:pPr>
    <w:rPr>
      <w:color w:val="0000FF"/>
      <w:u w:val="single"/>
      <w:lang w:val="en-CA"/>
    </w:rPr>
  </w:style>
  <w:style w:type="character" w:customStyle="1" w:styleId="ReferenceChar">
    <w:name w:val="Reference Char"/>
    <w:basedOn w:val="DefaultParagraphFont"/>
    <w:link w:val="Reference"/>
    <w:rsid w:val="005A4656"/>
    <w:rPr>
      <w:color w:val="0000FF"/>
      <w:sz w:val="24"/>
      <w:szCs w:val="24"/>
      <w:u w:val="single"/>
      <w:lang w:eastAsia="en-US"/>
    </w:rPr>
  </w:style>
  <w:style w:type="table" w:styleId="TableGrid">
    <w:name w:val="Table Grid"/>
    <w:basedOn w:val="TableNormal"/>
    <w:rsid w:val="008F0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semiHidden/>
    <w:unhideWhenUsed/>
    <w:rsid w:val="00CA7A7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CA7A7F"/>
    <w:rPr>
      <w:lang w:val="en-US" w:eastAsia="en-US"/>
    </w:rPr>
  </w:style>
  <w:style w:type="character" w:styleId="EndnoteReference">
    <w:name w:val="endnote reference"/>
    <w:basedOn w:val="DefaultParagraphFont"/>
    <w:semiHidden/>
    <w:unhideWhenUsed/>
    <w:rsid w:val="00CA7A7F"/>
    <w:rPr>
      <w:vertAlign w:val="superscript"/>
    </w:rPr>
  </w:style>
  <w:style w:type="character" w:customStyle="1" w:styleId="ts-alignment-element-highlighted">
    <w:name w:val="ts-alignment-element-highlighted"/>
    <w:basedOn w:val="DefaultParagraphFont"/>
    <w:rsid w:val="00184872"/>
  </w:style>
  <w:style w:type="character" w:customStyle="1" w:styleId="ts-alignment-element">
    <w:name w:val="ts-alignment-element"/>
    <w:basedOn w:val="DefaultParagraphFont"/>
    <w:rsid w:val="00184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cvonscheffer@geomar.de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nirb.ca/project/126437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dsim@nirb.ca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nfo@nirb.ca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Relationship Id="rId9" Type="http://schemas.openxmlformats.org/officeDocument/2006/relationships/image" Target="media/image10.sv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Relationship Id="rId9" Type="http://schemas.openxmlformats.org/officeDocument/2006/relationships/image" Target="media/image10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nirb.sharepoint.com/sites/Operations/Technical%20Training/Screening%20Templates-MIA/Notice%20of%20Screening%20and%20Comment%20Request%20Inuktitut-final.dotx?OR=81dd2b71-fb82-4b33-ac71-fed46bf0f87a&amp;CID=0b021aa2-90b7-b000-4250-c5423b6c5933&amp;CT=1780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2b6c7e18ec775c79f51a022ec0977e37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dbcc37c7d371b7c7d95bbc0fae408178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38038F-4E84-4198-9338-19143A3604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6341ED-29A6-48EC-B4DA-F0C970CA954A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3.xml><?xml version="1.0" encoding="utf-8"?>
<ds:datastoreItem xmlns:ds="http://schemas.openxmlformats.org/officeDocument/2006/customXml" ds:itemID="{1F19131A-1551-4C4C-85E1-68883CE1EA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2AAE3F-2200-4BA9-BE90-175C910DB4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Notice%20of%20Screening%20and%20Comment%20Request%20Inuktitut-final.dotx?OR=81dd2b71-fb82-4b33-ac71-fed46bf0f87a&amp;CID=0b021aa2-90b7-b000-4250-c5423b6c5933&amp;CT=178049</Template>
  <TotalTime>7</TotalTime>
  <Pages>3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Screening and Comment Request</vt:lpstr>
    </vt:vector>
  </TitlesOfParts>
  <Company>Nunav ut Impact Review Board</Company>
  <LinksUpToDate>false</LinksUpToDate>
  <CharactersWithSpaces>3915</CharactersWithSpaces>
  <SharedDoc>false</SharedDoc>
  <HLinks>
    <vt:vector size="6" baseType="variant">
      <vt:variant>
        <vt:i4>4522105</vt:i4>
      </vt:variant>
      <vt:variant>
        <vt:i4>0</vt:i4>
      </vt:variant>
      <vt:variant>
        <vt:i4>0</vt:i4>
      </vt:variant>
      <vt:variant>
        <vt:i4>5</vt:i4>
      </vt:variant>
      <vt:variant>
        <vt:lpwstr>mailto:info@nirb.ca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260603-26YN023-Notice of Screening and Comment Request-OT8S</dc:title>
  <dc:subject/>
  <dc:creator>Dustin Sim</dc:creator>
  <cp:keywords>26YN023</cp:keywords>
  <cp:lastModifiedBy>Dustin Sim</cp:lastModifiedBy>
  <cp:revision>1</cp:revision>
  <cp:lastPrinted>2025-04-01T01:58:00Z</cp:lastPrinted>
  <dcterms:created xsi:type="dcterms:W3CDTF">2026-06-03T14:48:00Z</dcterms:created>
  <dcterms:modified xsi:type="dcterms:W3CDTF">2026-06-03T14:56:00Z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